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611E" w:rsidRDefault="00DB7B8C" w:rsidP="008B611E">
      <w:pPr>
        <w:pStyle w:val="Heading1"/>
      </w:pPr>
      <w:r>
        <w:t>Cooper hewitt design guide</w:t>
      </w:r>
    </w:p>
    <w:p w:rsidR="00E63D42" w:rsidRPr="00F03C1A" w:rsidRDefault="00DB7B8C" w:rsidP="00511A97">
      <w:pPr>
        <w:spacing w:line="240" w:lineRule="auto"/>
      </w:pPr>
      <w:r>
        <w:t>Design guides</w:t>
      </w:r>
      <w:r w:rsidR="008B611E" w:rsidRPr="00F03C1A">
        <w:t xml:space="preserve"> are an important extension of Cooper Hewitt’s mission to educate, inspire, and empower people through design, providing both public and private tours of our exhibitions and supportin</w:t>
      </w:r>
      <w:r w:rsidR="003946BB">
        <w:t xml:space="preserve">g education outreach programs. </w:t>
      </w:r>
      <w:r w:rsidR="008B611E" w:rsidRPr="00F03C1A">
        <w:t xml:space="preserve">Through discussions with designers, curators, and museum educators, </w:t>
      </w:r>
      <w:r>
        <w:t>design guides</w:t>
      </w:r>
      <w:r w:rsidR="008B611E" w:rsidRPr="00F03C1A">
        <w:t xml:space="preserve"> will be immersed in design education and the design thinking process through the lens of current exhibitions and design history. Throughout the year, trainings will hone skills in public engagement and inquiry</w:t>
      </w:r>
      <w:r w:rsidR="00B86E9F">
        <w:t>,</w:t>
      </w:r>
      <w:r w:rsidR="008B611E" w:rsidRPr="00F03C1A">
        <w:t xml:space="preserve"> supporting tours that are adaptable and responsive to audiences.  </w:t>
      </w:r>
    </w:p>
    <w:p w:rsidR="00E041B6" w:rsidRDefault="00E041B6" w:rsidP="00E041B6">
      <w:pPr>
        <w:pStyle w:val="Heading2"/>
      </w:pPr>
      <w:r>
        <w:t xml:space="preserve">Benefits </w:t>
      </w:r>
    </w:p>
    <w:p w:rsidR="00E041B6" w:rsidRDefault="00E041B6" w:rsidP="00511A97">
      <w:pPr>
        <w:pStyle w:val="ListParagraph"/>
        <w:numPr>
          <w:ilvl w:val="0"/>
          <w:numId w:val="20"/>
        </w:numPr>
        <w:spacing w:line="240" w:lineRule="auto"/>
      </w:pPr>
      <w:r>
        <w:t>Hone skills in presentation and public speaking</w:t>
      </w:r>
    </w:p>
    <w:p w:rsidR="00E041B6" w:rsidRDefault="00E041B6" w:rsidP="00511A97">
      <w:pPr>
        <w:pStyle w:val="ListParagraph"/>
        <w:numPr>
          <w:ilvl w:val="0"/>
          <w:numId w:val="20"/>
        </w:numPr>
        <w:spacing w:line="240" w:lineRule="auto"/>
      </w:pPr>
      <w:r>
        <w:t>Build understanding and facility with design objects and design thinking process</w:t>
      </w:r>
    </w:p>
    <w:p w:rsidR="00E041B6" w:rsidRDefault="00E041B6" w:rsidP="00511A97">
      <w:pPr>
        <w:pStyle w:val="ListParagraph"/>
        <w:numPr>
          <w:ilvl w:val="0"/>
          <w:numId w:val="20"/>
        </w:numPr>
        <w:spacing w:line="240" w:lineRule="auto"/>
      </w:pPr>
      <w:r>
        <w:t xml:space="preserve">Educate diverse audiences through object-based learning, inquiry, and storytelling </w:t>
      </w:r>
    </w:p>
    <w:p w:rsidR="00E041B6" w:rsidRDefault="00E041B6" w:rsidP="00511A97">
      <w:pPr>
        <w:pStyle w:val="ListParagraph"/>
        <w:numPr>
          <w:ilvl w:val="0"/>
          <w:numId w:val="20"/>
        </w:numPr>
        <w:spacing w:line="240" w:lineRule="auto"/>
      </w:pPr>
      <w:r>
        <w:t>Develop skills to increase accessibility in the museum’s galleries, such as verbal description and touch tours</w:t>
      </w:r>
    </w:p>
    <w:p w:rsidR="00E041B6" w:rsidRDefault="00E041B6" w:rsidP="00511A97">
      <w:pPr>
        <w:pStyle w:val="ListParagraph"/>
        <w:numPr>
          <w:ilvl w:val="0"/>
          <w:numId w:val="20"/>
        </w:numPr>
        <w:spacing w:line="240" w:lineRule="auto"/>
      </w:pPr>
      <w:r>
        <w:t xml:space="preserve">Receive 30% discount in The Shop and at </w:t>
      </w:r>
      <w:proofErr w:type="spellStart"/>
      <w:r>
        <w:t>Tarallucci</w:t>
      </w:r>
      <w:proofErr w:type="spellEnd"/>
      <w:r>
        <w:t xml:space="preserve"> E Vino Café  </w:t>
      </w:r>
    </w:p>
    <w:p w:rsidR="00E041B6" w:rsidRDefault="00E041B6" w:rsidP="00511A97">
      <w:pPr>
        <w:pStyle w:val="ListParagraph"/>
        <w:numPr>
          <w:ilvl w:val="0"/>
          <w:numId w:val="20"/>
        </w:numPr>
        <w:spacing w:line="240" w:lineRule="auto"/>
      </w:pPr>
      <w:r>
        <w:t>Attend complimentary Education lectures (admission based on program availability)</w:t>
      </w:r>
    </w:p>
    <w:p w:rsidR="00E041B6" w:rsidRPr="00E041B6" w:rsidRDefault="00E041B6" w:rsidP="00511A97">
      <w:pPr>
        <w:pStyle w:val="ListParagraph"/>
        <w:numPr>
          <w:ilvl w:val="0"/>
          <w:numId w:val="20"/>
        </w:numPr>
        <w:spacing w:line="240" w:lineRule="auto"/>
        <w:rPr>
          <w:i/>
        </w:rPr>
      </w:pPr>
      <w:r>
        <w:t>Free or discounted admission to dozens of NYC museums</w:t>
      </w:r>
    </w:p>
    <w:p w:rsidR="00E041B6" w:rsidRDefault="00E041B6" w:rsidP="00E041B6">
      <w:pPr>
        <w:pStyle w:val="Heading2"/>
      </w:pPr>
      <w:r>
        <w:t>Qualifications and Requirements</w:t>
      </w:r>
    </w:p>
    <w:p w:rsidR="00E041B6" w:rsidRDefault="00E041B6" w:rsidP="00511A97">
      <w:pPr>
        <w:pStyle w:val="ListParagraph"/>
        <w:numPr>
          <w:ilvl w:val="0"/>
          <w:numId w:val="22"/>
        </w:numPr>
        <w:spacing w:line="240" w:lineRule="auto"/>
      </w:pPr>
      <w:r>
        <w:t>Bachelor degree or currently enrolled in a degree program</w:t>
      </w:r>
    </w:p>
    <w:p w:rsidR="00E041B6" w:rsidRDefault="00E041B6" w:rsidP="00511A97">
      <w:pPr>
        <w:pStyle w:val="ListParagraph"/>
        <w:numPr>
          <w:ilvl w:val="0"/>
          <w:numId w:val="22"/>
        </w:numPr>
        <w:spacing w:line="240" w:lineRule="auto"/>
      </w:pPr>
      <w:r>
        <w:t>Deliver 4 tours per month and cover 4 weekend tour dates annually</w:t>
      </w:r>
    </w:p>
    <w:p w:rsidR="00E041B6" w:rsidRPr="00E041B6" w:rsidRDefault="00E041B6" w:rsidP="00511A97">
      <w:pPr>
        <w:pStyle w:val="ListParagraph"/>
        <w:numPr>
          <w:ilvl w:val="0"/>
          <w:numId w:val="22"/>
        </w:numPr>
        <w:spacing w:line="240" w:lineRule="auto"/>
      </w:pPr>
      <w:r>
        <w:t>Attend 9 of 12 monthly training</w:t>
      </w:r>
      <w:r w:rsidR="00221D20">
        <w:t xml:space="preserve"> sessions</w:t>
      </w:r>
    </w:p>
    <w:p w:rsidR="008B611E" w:rsidRDefault="008B611E" w:rsidP="008B611E">
      <w:pPr>
        <w:pStyle w:val="Heading2"/>
      </w:pPr>
      <w:r>
        <w:t>Directions to apply</w:t>
      </w:r>
    </w:p>
    <w:p w:rsidR="008B611E" w:rsidRPr="00F03C1A" w:rsidRDefault="008B611E" w:rsidP="00F03C1A">
      <w:pPr>
        <w:rPr>
          <w:u w:val="single"/>
        </w:rPr>
      </w:pPr>
      <w:r w:rsidRPr="00F03C1A">
        <w:rPr>
          <w:b/>
          <w:color w:val="7030A0"/>
        </w:rPr>
        <w:t>Email your application</w:t>
      </w:r>
      <w:r w:rsidRPr="00F03C1A">
        <w:rPr>
          <w:color w:val="7030A0"/>
        </w:rPr>
        <w:t xml:space="preserve"> </w:t>
      </w:r>
      <w:r w:rsidRPr="00F03C1A">
        <w:t xml:space="preserve">materials to </w:t>
      </w:r>
      <w:hyperlink r:id="rId8" w:history="1">
        <w:r w:rsidRPr="00F03C1A">
          <w:rPr>
            <w:rStyle w:val="Hyperlink"/>
          </w:rPr>
          <w:t>chtours2@si.edu</w:t>
        </w:r>
      </w:hyperlink>
      <w:r w:rsidRPr="00F03C1A">
        <w:rPr>
          <w:color w:val="4472C4" w:themeColor="accent5"/>
        </w:rPr>
        <w:t xml:space="preserve"> </w:t>
      </w:r>
      <w:r w:rsidRPr="00F03C1A">
        <w:rPr>
          <w:color w:val="auto"/>
        </w:rPr>
        <w:t xml:space="preserve">with the subject line: </w:t>
      </w:r>
      <w:r w:rsidRPr="00F03C1A">
        <w:rPr>
          <w:u w:val="single"/>
        </w:rPr>
        <w:t xml:space="preserve">2018 </w:t>
      </w:r>
      <w:r w:rsidR="007450B0">
        <w:rPr>
          <w:u w:val="single"/>
        </w:rPr>
        <w:t>Cooper Hewitt Design Guide</w:t>
      </w:r>
      <w:r w:rsidR="00221D20">
        <w:rPr>
          <w:u w:val="single"/>
        </w:rPr>
        <w:t>,</w:t>
      </w:r>
      <w:r w:rsidRPr="00F03C1A">
        <w:rPr>
          <w:u w:val="single"/>
        </w:rPr>
        <w:t xml:space="preserve"> [Last Name]</w:t>
      </w:r>
    </w:p>
    <w:p w:rsidR="008B611E" w:rsidRPr="00F03C1A" w:rsidRDefault="00E041B6" w:rsidP="00F03C1A">
      <w:r w:rsidRPr="00F03C1A">
        <w:rPr>
          <w:b/>
          <w:color w:val="7030A0"/>
        </w:rPr>
        <w:t>Attach</w:t>
      </w:r>
      <w:r w:rsidR="008B611E" w:rsidRPr="00F03C1A">
        <w:t xml:space="preserve"> the following documents:</w:t>
      </w:r>
    </w:p>
    <w:p w:rsidR="008B611E" w:rsidRDefault="008B611E" w:rsidP="00511A97">
      <w:pPr>
        <w:pStyle w:val="ListParagraph"/>
        <w:numPr>
          <w:ilvl w:val="0"/>
          <w:numId w:val="16"/>
        </w:numPr>
        <w:spacing w:line="240" w:lineRule="auto"/>
      </w:pPr>
      <w:r>
        <w:t xml:space="preserve">Completed Application Form  </w:t>
      </w:r>
      <w:r w:rsidR="003A2956">
        <w:t>(Below)</w:t>
      </w:r>
    </w:p>
    <w:p w:rsidR="008B611E" w:rsidRDefault="008B611E" w:rsidP="00511A97">
      <w:pPr>
        <w:pStyle w:val="ListParagraph"/>
        <w:numPr>
          <w:ilvl w:val="0"/>
          <w:numId w:val="16"/>
        </w:numPr>
        <w:spacing w:line="240" w:lineRule="auto"/>
      </w:pPr>
      <w:r>
        <w:t xml:space="preserve">Resume </w:t>
      </w:r>
    </w:p>
    <w:p w:rsidR="008B611E" w:rsidRDefault="008B611E" w:rsidP="00511A97">
      <w:pPr>
        <w:pStyle w:val="ListParagraph"/>
        <w:numPr>
          <w:ilvl w:val="0"/>
          <w:numId w:val="16"/>
        </w:numPr>
        <w:spacing w:line="240" w:lineRule="auto"/>
      </w:pPr>
      <w:r>
        <w:t>Cover Letter (please address the below topics)</w:t>
      </w:r>
    </w:p>
    <w:p w:rsidR="008B611E" w:rsidRDefault="008B611E" w:rsidP="00511A97">
      <w:pPr>
        <w:pStyle w:val="ListParagraph"/>
        <w:numPr>
          <w:ilvl w:val="1"/>
          <w:numId w:val="16"/>
        </w:numPr>
        <w:spacing w:line="240" w:lineRule="auto"/>
      </w:pPr>
      <w:r>
        <w:t>Explain your understanding of the difference between Art and Design</w:t>
      </w:r>
    </w:p>
    <w:p w:rsidR="008B611E" w:rsidRDefault="008B611E" w:rsidP="00511A97">
      <w:pPr>
        <w:pStyle w:val="ListParagraph"/>
        <w:numPr>
          <w:ilvl w:val="1"/>
          <w:numId w:val="16"/>
        </w:numPr>
        <w:spacing w:line="240" w:lineRule="auto"/>
      </w:pPr>
      <w:r>
        <w:t xml:space="preserve">Describe your interest in becoming a </w:t>
      </w:r>
      <w:r w:rsidR="00CA0AD3">
        <w:t>design guide</w:t>
      </w:r>
      <w:r>
        <w:t xml:space="preserve"> at Cooper Hewitt and the skills you hope to gain from this experience</w:t>
      </w:r>
    </w:p>
    <w:p w:rsidR="008B611E" w:rsidRDefault="008B611E" w:rsidP="00511A97">
      <w:pPr>
        <w:pStyle w:val="ListParagraph"/>
        <w:numPr>
          <w:ilvl w:val="1"/>
          <w:numId w:val="16"/>
        </w:numPr>
        <w:spacing w:line="240" w:lineRule="auto"/>
      </w:pPr>
      <w:r>
        <w:t>Indicate your interests, skills, and experience with teaching or education</w:t>
      </w:r>
    </w:p>
    <w:p w:rsidR="00DD36BE" w:rsidRPr="00A61F53" w:rsidRDefault="00DD36BE" w:rsidP="00511A97">
      <w:pPr>
        <w:spacing w:line="240" w:lineRule="auto"/>
        <w:rPr>
          <w:i/>
        </w:rPr>
      </w:pPr>
      <w:bookmarkStart w:id="0" w:name="_GoBack"/>
      <w:bookmarkEnd w:id="0"/>
      <w:r w:rsidRPr="00A61F53">
        <w:rPr>
          <w:i/>
        </w:rPr>
        <w:br w:type="page"/>
      </w:r>
    </w:p>
    <w:p w:rsidR="008B611E" w:rsidRDefault="008B611E" w:rsidP="008B611E">
      <w:pPr>
        <w:pStyle w:val="Heading1"/>
      </w:pPr>
      <w:r>
        <w:lastRenderedPageBreak/>
        <w:t>Application Form</w:t>
      </w:r>
    </w:p>
    <w:p w:rsidR="008B611E" w:rsidRDefault="008B611E" w:rsidP="008B611E">
      <w:pPr>
        <w:pStyle w:val="Heading2"/>
      </w:pPr>
      <w:r>
        <w:t>Contact information</w:t>
      </w:r>
    </w:p>
    <w:tbl>
      <w:tblPr>
        <w:tblW w:w="4511" w:type="pct"/>
        <w:tblCellMar>
          <w:top w:w="77" w:type="dxa"/>
          <w:right w:w="115" w:type="dxa"/>
        </w:tblCellMar>
        <w:tblLook w:val="0600" w:firstRow="0" w:lastRow="0" w:firstColumn="0" w:lastColumn="0" w:noHBand="1" w:noVBand="1"/>
      </w:tblPr>
      <w:tblGrid>
        <w:gridCol w:w="5664"/>
        <w:gridCol w:w="4590"/>
      </w:tblGrid>
      <w:tr w:rsidR="008B611E" w:rsidRPr="008B611E" w:rsidTr="00511A97">
        <w:trPr>
          <w:trHeight w:val="432"/>
        </w:trPr>
        <w:tc>
          <w:tcPr>
            <w:tcW w:w="2762" w:type="pct"/>
            <w:tcBorders>
              <w:top w:val="single" w:sz="4" w:space="0" w:color="000000"/>
              <w:left w:val="single" w:sz="4" w:space="0" w:color="000000"/>
              <w:bottom w:val="single" w:sz="4" w:space="0" w:color="000000"/>
              <w:right w:val="single" w:sz="4" w:space="0" w:color="000000"/>
            </w:tcBorders>
          </w:tcPr>
          <w:p w:rsidR="008B611E" w:rsidRPr="00F03C1A" w:rsidRDefault="008B611E" w:rsidP="00F03C1A">
            <w:pPr>
              <w:rPr>
                <w:lang w:val="en-US"/>
              </w:rPr>
            </w:pPr>
            <w:r w:rsidRPr="00F03C1A">
              <w:rPr>
                <w:lang w:val="en-US"/>
              </w:rPr>
              <w:t xml:space="preserve">Name: </w:t>
            </w:r>
          </w:p>
        </w:tc>
        <w:tc>
          <w:tcPr>
            <w:tcW w:w="2238" w:type="pct"/>
            <w:tcBorders>
              <w:top w:val="single" w:sz="4" w:space="0" w:color="000000"/>
              <w:left w:val="single" w:sz="4" w:space="0" w:color="000000"/>
              <w:bottom w:val="single" w:sz="4" w:space="0" w:color="000000"/>
              <w:right w:val="single" w:sz="4" w:space="0" w:color="000000"/>
            </w:tcBorders>
          </w:tcPr>
          <w:p w:rsidR="008B611E" w:rsidRPr="00F03C1A" w:rsidRDefault="008B611E" w:rsidP="00F03C1A">
            <w:pPr>
              <w:rPr>
                <w:lang w:val="en-US"/>
              </w:rPr>
            </w:pPr>
            <w:r w:rsidRPr="00F03C1A">
              <w:rPr>
                <w:lang w:val="en-US"/>
              </w:rPr>
              <w:t xml:space="preserve">Home Phone: </w:t>
            </w:r>
          </w:p>
        </w:tc>
      </w:tr>
      <w:tr w:rsidR="008B611E" w:rsidRPr="008B611E" w:rsidTr="00511A97">
        <w:trPr>
          <w:trHeight w:val="432"/>
        </w:trPr>
        <w:tc>
          <w:tcPr>
            <w:tcW w:w="2762" w:type="pct"/>
            <w:tcBorders>
              <w:top w:val="single" w:sz="4" w:space="0" w:color="000000"/>
              <w:left w:val="single" w:sz="4" w:space="0" w:color="000000"/>
              <w:bottom w:val="single" w:sz="4" w:space="0" w:color="000000"/>
              <w:right w:val="single" w:sz="4" w:space="0" w:color="000000"/>
            </w:tcBorders>
          </w:tcPr>
          <w:p w:rsidR="008B611E" w:rsidRPr="00F03C1A" w:rsidRDefault="00511A97" w:rsidP="00511A97">
            <w:pPr>
              <w:rPr>
                <w:lang w:val="en-US"/>
              </w:rPr>
            </w:pPr>
            <w:r w:rsidRPr="00F03C1A">
              <w:rPr>
                <w:lang w:val="en-US"/>
              </w:rPr>
              <w:t xml:space="preserve">Email: </w:t>
            </w:r>
          </w:p>
        </w:tc>
        <w:tc>
          <w:tcPr>
            <w:tcW w:w="2238" w:type="pct"/>
            <w:tcBorders>
              <w:top w:val="single" w:sz="4" w:space="0" w:color="000000"/>
              <w:left w:val="single" w:sz="4" w:space="0" w:color="000000"/>
              <w:bottom w:val="single" w:sz="4" w:space="0" w:color="000000"/>
              <w:right w:val="single" w:sz="4" w:space="0" w:color="000000"/>
            </w:tcBorders>
          </w:tcPr>
          <w:p w:rsidR="008B611E" w:rsidRPr="00F03C1A" w:rsidRDefault="008B611E" w:rsidP="00F03C1A">
            <w:pPr>
              <w:rPr>
                <w:lang w:val="en-US"/>
              </w:rPr>
            </w:pPr>
            <w:r w:rsidRPr="00F03C1A">
              <w:rPr>
                <w:lang w:val="en-US"/>
              </w:rPr>
              <w:t xml:space="preserve">Cell Phone: </w:t>
            </w:r>
          </w:p>
        </w:tc>
      </w:tr>
    </w:tbl>
    <w:p w:rsidR="00511A97" w:rsidRDefault="00511A97" w:rsidP="00511A97">
      <w:pPr>
        <w:pStyle w:val="Heading2"/>
      </w:pPr>
      <w:r>
        <w:t xml:space="preserve">Languages </w:t>
      </w:r>
    </w:p>
    <w:p w:rsidR="00511A97" w:rsidRPr="00F03C1A" w:rsidRDefault="00511A97" w:rsidP="00511A97">
      <w:r w:rsidRPr="00F03C1A">
        <w:t xml:space="preserve">We often host international visitors who request tours in other languages. </w:t>
      </w:r>
      <w:r>
        <w:t xml:space="preserve">Are you </w:t>
      </w:r>
      <w:r w:rsidRPr="00F03C1A">
        <w:t xml:space="preserve">comfortable giving tours in any </w:t>
      </w:r>
      <w:r>
        <w:t>languages in addition to English?</w:t>
      </w:r>
    </w:p>
    <w:tbl>
      <w:tblPr>
        <w:tblW w:w="4500" w:type="pct"/>
        <w:tblCellMar>
          <w:top w:w="77" w:type="dxa"/>
          <w:right w:w="115" w:type="dxa"/>
        </w:tblCellMar>
        <w:tblLook w:val="04A0" w:firstRow="1" w:lastRow="0" w:firstColumn="1" w:lastColumn="0" w:noHBand="0" w:noVBand="1"/>
      </w:tblPr>
      <w:tblGrid>
        <w:gridCol w:w="5271"/>
        <w:gridCol w:w="4958"/>
      </w:tblGrid>
      <w:tr w:rsidR="00511A97" w:rsidRPr="00F03C1A" w:rsidTr="00511A97">
        <w:trPr>
          <w:trHeight w:val="432"/>
        </w:trPr>
        <w:tc>
          <w:tcPr>
            <w:tcW w:w="5271" w:type="dxa"/>
            <w:tcBorders>
              <w:top w:val="single" w:sz="4" w:space="0" w:color="000000"/>
              <w:left w:val="single" w:sz="4" w:space="0" w:color="000000"/>
              <w:bottom w:val="single" w:sz="4" w:space="0" w:color="000000"/>
              <w:right w:val="single" w:sz="4" w:space="0" w:color="000000"/>
            </w:tcBorders>
          </w:tcPr>
          <w:p w:rsidR="00511A97" w:rsidRPr="00F03C1A" w:rsidRDefault="00511A97" w:rsidP="009A170E">
            <w:pPr>
              <w:rPr>
                <w:lang w:val="en-US"/>
              </w:rPr>
            </w:pPr>
            <w:r>
              <w:rPr>
                <w:lang w:val="en-US"/>
              </w:rPr>
              <w:t>Language(s):</w:t>
            </w:r>
            <w:r w:rsidRPr="00F03C1A">
              <w:rPr>
                <w:lang w:val="en-US"/>
              </w:rPr>
              <w:t xml:space="preserve"> </w:t>
            </w:r>
          </w:p>
        </w:tc>
        <w:tc>
          <w:tcPr>
            <w:tcW w:w="4958" w:type="dxa"/>
            <w:tcBorders>
              <w:top w:val="single" w:sz="4" w:space="0" w:color="000000"/>
              <w:left w:val="single" w:sz="4" w:space="0" w:color="000000"/>
              <w:bottom w:val="single" w:sz="4" w:space="0" w:color="000000"/>
              <w:right w:val="single" w:sz="4" w:space="0" w:color="000000"/>
            </w:tcBorders>
          </w:tcPr>
          <w:p w:rsidR="00511A97" w:rsidRPr="00F03C1A" w:rsidRDefault="00511A97" w:rsidP="009A170E">
            <w:pPr>
              <w:jc w:val="both"/>
              <w:rPr>
                <w:lang w:val="en-US"/>
              </w:rPr>
            </w:pPr>
            <w:r w:rsidRPr="00F03C1A">
              <w:t>Proficiency Level:</w:t>
            </w:r>
            <w:r w:rsidRPr="00F03C1A">
              <w:rPr>
                <w:lang w:val="en-US"/>
              </w:rPr>
              <w:t xml:space="preserve"> </w:t>
            </w:r>
          </w:p>
        </w:tc>
      </w:tr>
      <w:tr w:rsidR="00511A97" w:rsidRPr="00F03C1A" w:rsidTr="00511A97">
        <w:trPr>
          <w:trHeight w:val="432"/>
        </w:trPr>
        <w:tc>
          <w:tcPr>
            <w:tcW w:w="5271" w:type="dxa"/>
            <w:tcBorders>
              <w:top w:val="single" w:sz="4" w:space="0" w:color="000000"/>
              <w:left w:val="single" w:sz="4" w:space="0" w:color="000000"/>
              <w:bottom w:val="single" w:sz="4" w:space="0" w:color="000000"/>
              <w:right w:val="single" w:sz="4" w:space="0" w:color="000000"/>
            </w:tcBorders>
          </w:tcPr>
          <w:p w:rsidR="00511A97" w:rsidRPr="00F03C1A" w:rsidRDefault="00511A97" w:rsidP="009A170E">
            <w:pPr>
              <w:rPr>
                <w:lang w:val="en-US"/>
              </w:rPr>
            </w:pPr>
          </w:p>
        </w:tc>
        <w:tc>
          <w:tcPr>
            <w:tcW w:w="4958" w:type="dxa"/>
            <w:tcBorders>
              <w:top w:val="single" w:sz="4" w:space="0" w:color="000000"/>
              <w:left w:val="single" w:sz="4" w:space="0" w:color="000000"/>
              <w:bottom w:val="single" w:sz="4" w:space="0" w:color="000000"/>
              <w:right w:val="single" w:sz="4" w:space="0" w:color="000000"/>
            </w:tcBorders>
          </w:tcPr>
          <w:p w:rsidR="00511A97" w:rsidRPr="00F03C1A" w:rsidRDefault="00511A97" w:rsidP="009A170E">
            <w:pPr>
              <w:rPr>
                <w:lang w:val="en-US"/>
              </w:rPr>
            </w:pPr>
          </w:p>
        </w:tc>
      </w:tr>
      <w:tr w:rsidR="00511A97" w:rsidRPr="00F03C1A" w:rsidTr="00511A97">
        <w:trPr>
          <w:trHeight w:val="432"/>
        </w:trPr>
        <w:tc>
          <w:tcPr>
            <w:tcW w:w="5271" w:type="dxa"/>
            <w:tcBorders>
              <w:top w:val="single" w:sz="4" w:space="0" w:color="000000"/>
              <w:left w:val="single" w:sz="4" w:space="0" w:color="000000"/>
              <w:bottom w:val="single" w:sz="4" w:space="0" w:color="000000"/>
              <w:right w:val="single" w:sz="4" w:space="0" w:color="000000"/>
            </w:tcBorders>
          </w:tcPr>
          <w:p w:rsidR="00511A97" w:rsidRPr="00F03C1A" w:rsidRDefault="00511A97" w:rsidP="009A170E">
            <w:pPr>
              <w:rPr>
                <w:lang w:val="en-US"/>
              </w:rPr>
            </w:pPr>
          </w:p>
        </w:tc>
        <w:tc>
          <w:tcPr>
            <w:tcW w:w="4958" w:type="dxa"/>
            <w:tcBorders>
              <w:top w:val="single" w:sz="4" w:space="0" w:color="000000"/>
              <w:left w:val="single" w:sz="4" w:space="0" w:color="000000"/>
              <w:bottom w:val="single" w:sz="4" w:space="0" w:color="000000"/>
              <w:right w:val="single" w:sz="4" w:space="0" w:color="000000"/>
            </w:tcBorders>
          </w:tcPr>
          <w:p w:rsidR="00511A97" w:rsidRPr="00F03C1A" w:rsidRDefault="00511A97" w:rsidP="009A170E">
            <w:pPr>
              <w:rPr>
                <w:lang w:val="en-US"/>
              </w:rPr>
            </w:pPr>
          </w:p>
        </w:tc>
      </w:tr>
      <w:tr w:rsidR="00511A97" w:rsidRPr="00F03C1A" w:rsidTr="00511A97">
        <w:trPr>
          <w:trHeight w:val="432"/>
        </w:trPr>
        <w:tc>
          <w:tcPr>
            <w:tcW w:w="5271" w:type="dxa"/>
            <w:tcBorders>
              <w:top w:val="single" w:sz="4" w:space="0" w:color="000000"/>
              <w:left w:val="single" w:sz="4" w:space="0" w:color="000000"/>
              <w:bottom w:val="single" w:sz="4" w:space="0" w:color="000000"/>
              <w:right w:val="single" w:sz="4" w:space="0" w:color="000000"/>
            </w:tcBorders>
          </w:tcPr>
          <w:p w:rsidR="00511A97" w:rsidRPr="00F03C1A" w:rsidRDefault="00511A97" w:rsidP="009A170E">
            <w:pPr>
              <w:rPr>
                <w:lang w:val="en-US"/>
              </w:rPr>
            </w:pPr>
          </w:p>
        </w:tc>
        <w:tc>
          <w:tcPr>
            <w:tcW w:w="4958" w:type="dxa"/>
            <w:tcBorders>
              <w:top w:val="single" w:sz="4" w:space="0" w:color="000000"/>
              <w:left w:val="single" w:sz="4" w:space="0" w:color="000000"/>
              <w:bottom w:val="single" w:sz="4" w:space="0" w:color="000000"/>
              <w:right w:val="single" w:sz="4" w:space="0" w:color="000000"/>
            </w:tcBorders>
          </w:tcPr>
          <w:p w:rsidR="00511A97" w:rsidRPr="00F03C1A" w:rsidRDefault="00511A97" w:rsidP="009A170E">
            <w:pPr>
              <w:rPr>
                <w:lang w:val="en-US"/>
              </w:rPr>
            </w:pPr>
          </w:p>
        </w:tc>
      </w:tr>
    </w:tbl>
    <w:p w:rsidR="00DD36BE" w:rsidRDefault="00DD36BE" w:rsidP="00DD36BE">
      <w:pPr>
        <w:pStyle w:val="Heading2"/>
        <w:rPr>
          <w:rFonts w:eastAsia="Coo Hew"/>
          <w:lang w:val="en-US"/>
        </w:rPr>
      </w:pPr>
      <w:r>
        <w:rPr>
          <w:rFonts w:eastAsia="Coo Hew"/>
          <w:lang w:val="en-US"/>
        </w:rPr>
        <w:t xml:space="preserve">Schedule </w:t>
      </w:r>
      <w:r w:rsidR="00EE0097" w:rsidRPr="00EE0097">
        <w:rPr>
          <w:rFonts w:eastAsia="Coo Hew"/>
          <w:lang w:val="en-US"/>
        </w:rPr>
        <w:t xml:space="preserve">Availability </w:t>
      </w:r>
    </w:p>
    <w:tbl>
      <w:tblPr>
        <w:tblStyle w:val="TableGrid0"/>
        <w:tblpPr w:leftFromText="288" w:rightFromText="288" w:vertAnchor="page" w:horzAnchor="page" w:tblpX="8599" w:tblpY="9316"/>
        <w:tblOverlap w:val="never"/>
        <w:tblW w:w="2155" w:type="dxa"/>
        <w:tblInd w:w="0" w:type="dxa"/>
        <w:tblCellMar>
          <w:top w:w="77" w:type="dxa"/>
          <w:left w:w="115" w:type="dxa"/>
          <w:right w:w="58" w:type="dxa"/>
        </w:tblCellMar>
        <w:tblLook w:val="04A0" w:firstRow="1" w:lastRow="0" w:firstColumn="1" w:lastColumn="0" w:noHBand="0" w:noVBand="1"/>
      </w:tblPr>
      <w:tblGrid>
        <w:gridCol w:w="1525"/>
        <w:gridCol w:w="630"/>
      </w:tblGrid>
      <w:tr w:rsidR="00A61F53" w:rsidRPr="00EE0097" w:rsidTr="00A61F53">
        <w:trPr>
          <w:trHeight w:val="432"/>
        </w:trPr>
        <w:tc>
          <w:tcPr>
            <w:tcW w:w="1525" w:type="dxa"/>
            <w:tcBorders>
              <w:top w:val="single" w:sz="4" w:space="0" w:color="000000"/>
              <w:left w:val="single" w:sz="4" w:space="0" w:color="000000"/>
              <w:bottom w:val="single" w:sz="4" w:space="0" w:color="000000"/>
              <w:right w:val="single" w:sz="4" w:space="0" w:color="000000"/>
            </w:tcBorders>
            <w:vAlign w:val="center"/>
          </w:tcPr>
          <w:p w:rsidR="00A61F53" w:rsidRPr="00F03C1A" w:rsidRDefault="00A61F53" w:rsidP="00A61F53">
            <w:pPr>
              <w:rPr>
                <w:rFonts w:eastAsia="Coo Hew"/>
                <w:sz w:val="20"/>
                <w:szCs w:val="20"/>
              </w:rPr>
            </w:pPr>
            <w:r w:rsidRPr="00F03C1A">
              <w:rPr>
                <w:rFonts w:eastAsia="Coo Hew"/>
                <w:sz w:val="20"/>
                <w:szCs w:val="20"/>
              </w:rPr>
              <w:t xml:space="preserve">Sunday </w:t>
            </w:r>
          </w:p>
        </w:tc>
        <w:tc>
          <w:tcPr>
            <w:tcW w:w="630" w:type="dxa"/>
            <w:tcBorders>
              <w:top w:val="single" w:sz="4" w:space="0" w:color="000000"/>
              <w:left w:val="single" w:sz="4" w:space="0" w:color="000000"/>
              <w:bottom w:val="single" w:sz="4" w:space="0" w:color="000000"/>
              <w:right w:val="single" w:sz="4" w:space="0" w:color="000000"/>
            </w:tcBorders>
            <w:vAlign w:val="center"/>
          </w:tcPr>
          <w:p w:rsidR="00A61F53" w:rsidRPr="00F03C1A" w:rsidRDefault="00A61F53" w:rsidP="00A61F53">
            <w:pPr>
              <w:rPr>
                <w:rFonts w:eastAsia="Coo Hew"/>
                <w:sz w:val="20"/>
                <w:szCs w:val="20"/>
              </w:rPr>
            </w:pPr>
            <w:r w:rsidRPr="00F03C1A">
              <w:rPr>
                <w:rFonts w:eastAsia="Coo Hew"/>
                <w:sz w:val="20"/>
                <w:szCs w:val="20"/>
              </w:rPr>
              <w:t xml:space="preserve"> </w:t>
            </w:r>
          </w:p>
        </w:tc>
      </w:tr>
      <w:tr w:rsidR="00A61F53" w:rsidRPr="00EE0097" w:rsidTr="00A61F53">
        <w:trPr>
          <w:trHeight w:val="432"/>
        </w:trPr>
        <w:tc>
          <w:tcPr>
            <w:tcW w:w="1525" w:type="dxa"/>
            <w:tcBorders>
              <w:top w:val="single" w:sz="4" w:space="0" w:color="000000"/>
              <w:left w:val="single" w:sz="4" w:space="0" w:color="000000"/>
              <w:bottom w:val="single" w:sz="4" w:space="0" w:color="000000"/>
              <w:right w:val="single" w:sz="4" w:space="0" w:color="000000"/>
            </w:tcBorders>
            <w:vAlign w:val="center"/>
          </w:tcPr>
          <w:p w:rsidR="00A61F53" w:rsidRPr="00F03C1A" w:rsidRDefault="00A61F53" w:rsidP="00A61F53">
            <w:pPr>
              <w:rPr>
                <w:rFonts w:eastAsia="Coo Hew"/>
                <w:sz w:val="20"/>
                <w:szCs w:val="20"/>
              </w:rPr>
            </w:pPr>
            <w:r w:rsidRPr="00F03C1A">
              <w:rPr>
                <w:rFonts w:eastAsia="Coo Hew"/>
                <w:sz w:val="20"/>
                <w:szCs w:val="20"/>
              </w:rPr>
              <w:t xml:space="preserve">Monday </w:t>
            </w:r>
          </w:p>
        </w:tc>
        <w:tc>
          <w:tcPr>
            <w:tcW w:w="630" w:type="dxa"/>
            <w:tcBorders>
              <w:top w:val="single" w:sz="4" w:space="0" w:color="000000"/>
              <w:left w:val="single" w:sz="4" w:space="0" w:color="000000"/>
              <w:bottom w:val="single" w:sz="4" w:space="0" w:color="000000"/>
              <w:right w:val="single" w:sz="4" w:space="0" w:color="000000"/>
            </w:tcBorders>
            <w:vAlign w:val="center"/>
          </w:tcPr>
          <w:p w:rsidR="00A61F53" w:rsidRPr="00F03C1A" w:rsidRDefault="00A61F53" w:rsidP="00A61F53">
            <w:pPr>
              <w:rPr>
                <w:rFonts w:eastAsia="Coo Hew"/>
                <w:sz w:val="20"/>
                <w:szCs w:val="20"/>
              </w:rPr>
            </w:pPr>
            <w:r w:rsidRPr="00F03C1A">
              <w:rPr>
                <w:rFonts w:eastAsia="Coo Hew"/>
                <w:sz w:val="20"/>
                <w:szCs w:val="20"/>
              </w:rPr>
              <w:t xml:space="preserve"> </w:t>
            </w:r>
          </w:p>
        </w:tc>
      </w:tr>
      <w:tr w:rsidR="00A61F53" w:rsidRPr="00EE0097" w:rsidTr="00A61F53">
        <w:trPr>
          <w:trHeight w:val="432"/>
        </w:trPr>
        <w:tc>
          <w:tcPr>
            <w:tcW w:w="1525" w:type="dxa"/>
            <w:tcBorders>
              <w:top w:val="single" w:sz="4" w:space="0" w:color="000000"/>
              <w:left w:val="single" w:sz="4" w:space="0" w:color="000000"/>
              <w:bottom w:val="single" w:sz="4" w:space="0" w:color="000000"/>
              <w:right w:val="single" w:sz="4" w:space="0" w:color="000000"/>
            </w:tcBorders>
            <w:vAlign w:val="center"/>
          </w:tcPr>
          <w:p w:rsidR="00A61F53" w:rsidRPr="00F03C1A" w:rsidRDefault="00A61F53" w:rsidP="00A61F53">
            <w:pPr>
              <w:rPr>
                <w:rFonts w:eastAsia="Coo Hew"/>
                <w:sz w:val="20"/>
                <w:szCs w:val="20"/>
              </w:rPr>
            </w:pPr>
            <w:r w:rsidRPr="00F03C1A">
              <w:rPr>
                <w:rFonts w:eastAsia="Coo Hew"/>
                <w:sz w:val="20"/>
                <w:szCs w:val="20"/>
              </w:rPr>
              <w:t xml:space="preserve">Tuesday </w:t>
            </w:r>
          </w:p>
        </w:tc>
        <w:tc>
          <w:tcPr>
            <w:tcW w:w="630" w:type="dxa"/>
            <w:tcBorders>
              <w:top w:val="single" w:sz="4" w:space="0" w:color="000000"/>
              <w:left w:val="single" w:sz="4" w:space="0" w:color="000000"/>
              <w:bottom w:val="single" w:sz="4" w:space="0" w:color="000000"/>
              <w:right w:val="single" w:sz="4" w:space="0" w:color="000000"/>
            </w:tcBorders>
            <w:vAlign w:val="center"/>
          </w:tcPr>
          <w:p w:rsidR="00A61F53" w:rsidRPr="00F03C1A" w:rsidRDefault="00A61F53" w:rsidP="00A61F53">
            <w:pPr>
              <w:rPr>
                <w:rFonts w:eastAsia="Coo Hew"/>
                <w:sz w:val="20"/>
                <w:szCs w:val="20"/>
              </w:rPr>
            </w:pPr>
            <w:r w:rsidRPr="00F03C1A">
              <w:rPr>
                <w:rFonts w:eastAsia="Coo Hew"/>
                <w:sz w:val="20"/>
                <w:szCs w:val="20"/>
              </w:rPr>
              <w:t xml:space="preserve"> </w:t>
            </w:r>
          </w:p>
        </w:tc>
      </w:tr>
      <w:tr w:rsidR="00A61F53" w:rsidRPr="00EE0097" w:rsidTr="00A61F53">
        <w:trPr>
          <w:trHeight w:val="432"/>
        </w:trPr>
        <w:tc>
          <w:tcPr>
            <w:tcW w:w="1525" w:type="dxa"/>
            <w:tcBorders>
              <w:top w:val="single" w:sz="4" w:space="0" w:color="000000"/>
              <w:left w:val="single" w:sz="4" w:space="0" w:color="000000"/>
              <w:bottom w:val="single" w:sz="4" w:space="0" w:color="000000"/>
              <w:right w:val="single" w:sz="4" w:space="0" w:color="000000"/>
            </w:tcBorders>
            <w:vAlign w:val="center"/>
          </w:tcPr>
          <w:p w:rsidR="00A61F53" w:rsidRPr="00F03C1A" w:rsidRDefault="00A61F53" w:rsidP="00A61F53">
            <w:pPr>
              <w:rPr>
                <w:rFonts w:eastAsia="Coo Hew"/>
                <w:sz w:val="20"/>
                <w:szCs w:val="20"/>
              </w:rPr>
            </w:pPr>
            <w:r w:rsidRPr="00F03C1A">
              <w:rPr>
                <w:rFonts w:eastAsia="Coo Hew"/>
                <w:sz w:val="20"/>
                <w:szCs w:val="20"/>
              </w:rPr>
              <w:t xml:space="preserve">Wednesday </w:t>
            </w:r>
          </w:p>
        </w:tc>
        <w:tc>
          <w:tcPr>
            <w:tcW w:w="630" w:type="dxa"/>
            <w:tcBorders>
              <w:top w:val="single" w:sz="4" w:space="0" w:color="000000"/>
              <w:left w:val="single" w:sz="4" w:space="0" w:color="000000"/>
              <w:bottom w:val="single" w:sz="4" w:space="0" w:color="000000"/>
              <w:right w:val="single" w:sz="4" w:space="0" w:color="000000"/>
            </w:tcBorders>
            <w:vAlign w:val="center"/>
          </w:tcPr>
          <w:p w:rsidR="00A61F53" w:rsidRPr="00F03C1A" w:rsidRDefault="00A61F53" w:rsidP="00A61F53">
            <w:pPr>
              <w:rPr>
                <w:rFonts w:eastAsia="Coo Hew"/>
                <w:sz w:val="20"/>
                <w:szCs w:val="20"/>
              </w:rPr>
            </w:pPr>
            <w:r w:rsidRPr="00F03C1A">
              <w:rPr>
                <w:rFonts w:eastAsia="Coo Hew"/>
                <w:sz w:val="20"/>
                <w:szCs w:val="20"/>
              </w:rPr>
              <w:t xml:space="preserve"> </w:t>
            </w:r>
          </w:p>
        </w:tc>
      </w:tr>
      <w:tr w:rsidR="00A61F53" w:rsidRPr="00EE0097" w:rsidTr="00A61F53">
        <w:trPr>
          <w:trHeight w:val="432"/>
        </w:trPr>
        <w:tc>
          <w:tcPr>
            <w:tcW w:w="1525" w:type="dxa"/>
            <w:tcBorders>
              <w:top w:val="single" w:sz="4" w:space="0" w:color="000000"/>
              <w:left w:val="single" w:sz="4" w:space="0" w:color="000000"/>
              <w:bottom w:val="single" w:sz="4" w:space="0" w:color="000000"/>
              <w:right w:val="single" w:sz="4" w:space="0" w:color="000000"/>
            </w:tcBorders>
            <w:vAlign w:val="center"/>
          </w:tcPr>
          <w:p w:rsidR="00A61F53" w:rsidRPr="00F03C1A" w:rsidRDefault="00A61F53" w:rsidP="00A61F53">
            <w:pPr>
              <w:rPr>
                <w:rFonts w:eastAsia="Coo Hew"/>
                <w:sz w:val="20"/>
                <w:szCs w:val="20"/>
              </w:rPr>
            </w:pPr>
            <w:r w:rsidRPr="00F03C1A">
              <w:rPr>
                <w:rFonts w:eastAsia="Coo Hew"/>
                <w:sz w:val="20"/>
                <w:szCs w:val="20"/>
              </w:rPr>
              <w:t xml:space="preserve">Thursday </w:t>
            </w:r>
          </w:p>
        </w:tc>
        <w:tc>
          <w:tcPr>
            <w:tcW w:w="630" w:type="dxa"/>
            <w:tcBorders>
              <w:top w:val="single" w:sz="4" w:space="0" w:color="000000"/>
              <w:left w:val="single" w:sz="4" w:space="0" w:color="000000"/>
              <w:bottom w:val="single" w:sz="4" w:space="0" w:color="000000"/>
              <w:right w:val="single" w:sz="4" w:space="0" w:color="000000"/>
            </w:tcBorders>
            <w:vAlign w:val="center"/>
          </w:tcPr>
          <w:p w:rsidR="00A61F53" w:rsidRPr="00F03C1A" w:rsidRDefault="00A61F53" w:rsidP="00A61F53">
            <w:pPr>
              <w:rPr>
                <w:rFonts w:eastAsia="Coo Hew"/>
                <w:sz w:val="20"/>
                <w:szCs w:val="20"/>
              </w:rPr>
            </w:pPr>
            <w:r w:rsidRPr="00F03C1A">
              <w:rPr>
                <w:rFonts w:eastAsia="Coo Hew"/>
                <w:sz w:val="20"/>
                <w:szCs w:val="20"/>
              </w:rPr>
              <w:t xml:space="preserve"> </w:t>
            </w:r>
          </w:p>
        </w:tc>
      </w:tr>
      <w:tr w:rsidR="00A61F53" w:rsidRPr="00EE0097" w:rsidTr="00A61F53">
        <w:trPr>
          <w:trHeight w:val="432"/>
        </w:trPr>
        <w:tc>
          <w:tcPr>
            <w:tcW w:w="1525" w:type="dxa"/>
            <w:tcBorders>
              <w:top w:val="single" w:sz="4" w:space="0" w:color="000000"/>
              <w:left w:val="single" w:sz="4" w:space="0" w:color="000000"/>
              <w:bottom w:val="single" w:sz="4" w:space="0" w:color="000000"/>
              <w:right w:val="single" w:sz="4" w:space="0" w:color="000000"/>
            </w:tcBorders>
            <w:vAlign w:val="center"/>
          </w:tcPr>
          <w:p w:rsidR="00A61F53" w:rsidRPr="00F03C1A" w:rsidRDefault="00A61F53" w:rsidP="00A61F53">
            <w:pPr>
              <w:rPr>
                <w:rFonts w:eastAsia="Coo Hew"/>
                <w:sz w:val="20"/>
                <w:szCs w:val="20"/>
              </w:rPr>
            </w:pPr>
            <w:r w:rsidRPr="00F03C1A">
              <w:rPr>
                <w:rFonts w:eastAsia="Coo Hew"/>
                <w:sz w:val="20"/>
                <w:szCs w:val="20"/>
              </w:rPr>
              <w:t xml:space="preserve">Friday </w:t>
            </w:r>
          </w:p>
        </w:tc>
        <w:tc>
          <w:tcPr>
            <w:tcW w:w="630" w:type="dxa"/>
            <w:tcBorders>
              <w:top w:val="single" w:sz="4" w:space="0" w:color="000000"/>
              <w:left w:val="single" w:sz="4" w:space="0" w:color="000000"/>
              <w:bottom w:val="single" w:sz="4" w:space="0" w:color="000000"/>
              <w:right w:val="single" w:sz="4" w:space="0" w:color="000000"/>
            </w:tcBorders>
            <w:vAlign w:val="center"/>
          </w:tcPr>
          <w:p w:rsidR="00A61F53" w:rsidRPr="00F03C1A" w:rsidRDefault="00A61F53" w:rsidP="00A61F53">
            <w:pPr>
              <w:rPr>
                <w:rFonts w:eastAsia="Coo Hew"/>
                <w:sz w:val="20"/>
                <w:szCs w:val="20"/>
              </w:rPr>
            </w:pPr>
            <w:r w:rsidRPr="00F03C1A">
              <w:rPr>
                <w:rFonts w:eastAsia="Coo Hew"/>
                <w:sz w:val="20"/>
                <w:szCs w:val="20"/>
              </w:rPr>
              <w:t xml:space="preserve"> </w:t>
            </w:r>
          </w:p>
        </w:tc>
      </w:tr>
      <w:tr w:rsidR="00A61F53" w:rsidRPr="00EE0097" w:rsidTr="00A61F53">
        <w:trPr>
          <w:trHeight w:val="432"/>
        </w:trPr>
        <w:tc>
          <w:tcPr>
            <w:tcW w:w="1525" w:type="dxa"/>
            <w:tcBorders>
              <w:top w:val="single" w:sz="4" w:space="0" w:color="000000"/>
              <w:left w:val="single" w:sz="4" w:space="0" w:color="000000"/>
              <w:bottom w:val="single" w:sz="4" w:space="0" w:color="000000"/>
              <w:right w:val="single" w:sz="4" w:space="0" w:color="000000"/>
            </w:tcBorders>
            <w:vAlign w:val="center"/>
          </w:tcPr>
          <w:p w:rsidR="00A61F53" w:rsidRPr="00F03C1A" w:rsidRDefault="00A61F53" w:rsidP="00A61F53">
            <w:pPr>
              <w:rPr>
                <w:rFonts w:eastAsia="Coo Hew"/>
                <w:sz w:val="20"/>
                <w:szCs w:val="20"/>
              </w:rPr>
            </w:pPr>
            <w:r w:rsidRPr="00F03C1A">
              <w:rPr>
                <w:rFonts w:eastAsia="Coo Hew"/>
                <w:sz w:val="20"/>
                <w:szCs w:val="20"/>
              </w:rPr>
              <w:t xml:space="preserve">Saturday </w:t>
            </w:r>
          </w:p>
        </w:tc>
        <w:tc>
          <w:tcPr>
            <w:tcW w:w="630" w:type="dxa"/>
            <w:tcBorders>
              <w:top w:val="single" w:sz="4" w:space="0" w:color="000000"/>
              <w:left w:val="single" w:sz="4" w:space="0" w:color="000000"/>
              <w:bottom w:val="single" w:sz="4" w:space="0" w:color="000000"/>
              <w:right w:val="single" w:sz="4" w:space="0" w:color="000000"/>
            </w:tcBorders>
            <w:vAlign w:val="center"/>
          </w:tcPr>
          <w:p w:rsidR="00A61F53" w:rsidRPr="00F03C1A" w:rsidRDefault="00A61F53" w:rsidP="00A61F53">
            <w:pPr>
              <w:rPr>
                <w:rFonts w:eastAsia="Coo Hew"/>
                <w:sz w:val="20"/>
                <w:szCs w:val="20"/>
              </w:rPr>
            </w:pPr>
            <w:r w:rsidRPr="00F03C1A">
              <w:rPr>
                <w:rFonts w:eastAsia="Coo Hew"/>
                <w:sz w:val="20"/>
                <w:szCs w:val="20"/>
              </w:rPr>
              <w:t xml:space="preserve"> </w:t>
            </w:r>
          </w:p>
        </w:tc>
      </w:tr>
    </w:tbl>
    <w:p w:rsidR="00DD36BE" w:rsidRDefault="00DD36BE" w:rsidP="00B45A8F">
      <w:pPr>
        <w:ind w:left="7650" w:hanging="7650"/>
        <w:rPr>
          <w:rFonts w:eastAsia="Coo Hew"/>
          <w:lang w:val="en-US"/>
        </w:rPr>
      </w:pPr>
      <w:r w:rsidRPr="00F03C1A">
        <w:rPr>
          <w:rFonts w:eastAsia="Coo Hew"/>
          <w:lang w:val="en-US"/>
        </w:rPr>
        <w:t xml:space="preserve">Please </w:t>
      </w:r>
      <w:r w:rsidR="00F03C1A" w:rsidRPr="00F03C1A">
        <w:rPr>
          <w:rFonts w:eastAsia="Coo Hew"/>
          <w:lang w:val="en-US"/>
        </w:rPr>
        <w:t>us</w:t>
      </w:r>
      <w:r w:rsidR="00B45A8F">
        <w:rPr>
          <w:rFonts w:eastAsia="Coo Hew"/>
          <w:lang w:val="en-US"/>
        </w:rPr>
        <w:t>e</w:t>
      </w:r>
      <w:r w:rsidR="00F03C1A" w:rsidRPr="00F03C1A">
        <w:rPr>
          <w:rFonts w:eastAsia="Coo Hew"/>
          <w:lang w:val="en-US"/>
        </w:rPr>
        <w:t xml:space="preserve"> an </w:t>
      </w:r>
      <w:r w:rsidRPr="00F03C1A">
        <w:rPr>
          <w:rFonts w:eastAsia="Coo Hew"/>
          <w:lang w:val="en-US"/>
        </w:rPr>
        <w:t xml:space="preserve">“x” </w:t>
      </w:r>
      <w:r w:rsidR="00F03C1A" w:rsidRPr="00F03C1A">
        <w:rPr>
          <w:rFonts w:eastAsia="Coo Hew"/>
          <w:lang w:val="en-US"/>
        </w:rPr>
        <w:t xml:space="preserve">to indicate </w:t>
      </w:r>
      <w:r w:rsidRPr="00F03C1A">
        <w:rPr>
          <w:rFonts w:eastAsia="Coo Hew"/>
          <w:lang w:val="en-US"/>
        </w:rPr>
        <w:t xml:space="preserve">all the days that you are </w:t>
      </w:r>
      <w:r w:rsidR="00F03C1A" w:rsidRPr="00F03C1A">
        <w:rPr>
          <w:rFonts w:eastAsia="Coo Hew"/>
          <w:lang w:val="en-US"/>
        </w:rPr>
        <w:t xml:space="preserve">regularly </w:t>
      </w:r>
      <w:r w:rsidRPr="00F03C1A">
        <w:rPr>
          <w:rFonts w:eastAsia="Coo Hew"/>
          <w:lang w:val="en-US"/>
        </w:rPr>
        <w:t>available to lead tours:</w:t>
      </w:r>
    </w:p>
    <w:p w:rsidR="00511A97" w:rsidRPr="00F03C1A" w:rsidRDefault="00B45A8F" w:rsidP="00F03C1A">
      <w:pPr>
        <w:rPr>
          <w:rFonts w:eastAsia="Coo Hew"/>
          <w:lang w:val="en-US"/>
        </w:rPr>
      </w:pPr>
      <w:r>
        <w:rPr>
          <w:rFonts w:eastAsia="Coo Hew"/>
          <w:lang w:val="en-US"/>
        </w:rPr>
        <w:t>Design guide</w:t>
      </w:r>
      <w:r w:rsidR="00511A97">
        <w:rPr>
          <w:rFonts w:eastAsia="Coo Hew"/>
          <w:lang w:val="en-US"/>
        </w:rPr>
        <w:t xml:space="preserve"> shifts are scheduled on a monthly basis and additional </w:t>
      </w:r>
      <w:r w:rsidR="000523E4">
        <w:rPr>
          <w:rFonts w:eastAsia="Coo Hew"/>
          <w:lang w:val="en-US"/>
        </w:rPr>
        <w:t>volunteer</w:t>
      </w:r>
      <w:r w:rsidR="00511A97">
        <w:rPr>
          <w:rFonts w:eastAsia="Coo Hew"/>
          <w:lang w:val="en-US"/>
        </w:rPr>
        <w:br/>
        <w:t xml:space="preserve">opportunities are offered as available and may include nights and weekends. </w:t>
      </w:r>
      <w:r w:rsidR="00511A97">
        <w:rPr>
          <w:rFonts w:eastAsia="Coo Hew"/>
          <w:lang w:val="en-US"/>
        </w:rPr>
        <w:br/>
      </w:r>
      <w:r w:rsidR="00511A97">
        <w:rPr>
          <w:rFonts w:eastAsia="Coo Hew"/>
          <w:lang w:val="en-US"/>
        </w:rPr>
        <w:br/>
        <w:t>Current tour schedule:</w:t>
      </w:r>
    </w:p>
    <w:p w:rsidR="00DD36BE" w:rsidRPr="00F03C1A" w:rsidRDefault="00F03C1A" w:rsidP="00511A97">
      <w:pPr>
        <w:ind w:left="720"/>
        <w:rPr>
          <w:rFonts w:eastAsia="Coo Hew"/>
          <w:b/>
          <w:sz w:val="24"/>
          <w:lang w:val="en-US"/>
        </w:rPr>
      </w:pPr>
      <w:r w:rsidRPr="00F03C1A">
        <w:rPr>
          <w:rFonts w:eastAsia="Coo Hew"/>
          <w:b/>
          <w:lang w:val="en-US"/>
        </w:rPr>
        <w:t xml:space="preserve">Public </w:t>
      </w:r>
      <w:r w:rsidR="00511A97">
        <w:rPr>
          <w:rFonts w:eastAsia="Coo Hew"/>
          <w:b/>
          <w:lang w:val="en-US"/>
        </w:rPr>
        <w:t>Tours</w:t>
      </w:r>
      <w:r w:rsidRPr="00F03C1A">
        <w:rPr>
          <w:rFonts w:eastAsia="Coo Hew"/>
          <w:b/>
          <w:lang w:val="en-US"/>
        </w:rPr>
        <w:t>:</w:t>
      </w:r>
      <w:r w:rsidR="00DD36BE" w:rsidRPr="00F03C1A">
        <w:rPr>
          <w:rFonts w:eastAsia="Coo Hew"/>
          <w:b/>
          <w:sz w:val="24"/>
          <w:lang w:val="en-US"/>
        </w:rPr>
        <w:t xml:space="preserve">  </w:t>
      </w:r>
    </w:p>
    <w:p w:rsidR="00DD36BE" w:rsidRPr="00F03C1A" w:rsidRDefault="00DD36BE" w:rsidP="00511A97">
      <w:pPr>
        <w:ind w:left="720"/>
        <w:rPr>
          <w:rFonts w:eastAsia="Coo Hew"/>
          <w:lang w:val="en-US"/>
        </w:rPr>
      </w:pPr>
      <w:r w:rsidRPr="00F03C1A">
        <w:rPr>
          <w:rFonts w:eastAsia="Coo Hew"/>
          <w:lang w:val="en-US"/>
        </w:rPr>
        <w:t>Weekdays 11:30</w:t>
      </w:r>
      <w:r w:rsidR="00F03C1A" w:rsidRPr="00F03C1A">
        <w:rPr>
          <w:rFonts w:eastAsia="Coo Hew"/>
          <w:lang w:val="en-US"/>
        </w:rPr>
        <w:t xml:space="preserve"> a.m. and 1:30 p.m</w:t>
      </w:r>
      <w:proofErr w:type="gramStart"/>
      <w:r w:rsidR="00F03C1A" w:rsidRPr="00F03C1A">
        <w:rPr>
          <w:rFonts w:eastAsia="Coo Hew"/>
          <w:lang w:val="en-US"/>
        </w:rPr>
        <w:t>.</w:t>
      </w:r>
      <w:proofErr w:type="gramEnd"/>
      <w:r w:rsidR="00F03C1A">
        <w:rPr>
          <w:rFonts w:eastAsia="Coo Hew"/>
          <w:lang w:val="en-US"/>
        </w:rPr>
        <w:br/>
      </w:r>
      <w:r w:rsidRPr="00F03C1A">
        <w:rPr>
          <w:rFonts w:eastAsia="Coo Hew"/>
          <w:lang w:val="en-US"/>
        </w:rPr>
        <w:t>Weekends 1:00</w:t>
      </w:r>
      <w:r w:rsidR="00F03C1A" w:rsidRPr="00F03C1A">
        <w:rPr>
          <w:rFonts w:eastAsia="Coo Hew"/>
          <w:lang w:val="en-US"/>
        </w:rPr>
        <w:t xml:space="preserve"> p.m. and 3:00 p.m.</w:t>
      </w:r>
    </w:p>
    <w:p w:rsidR="00DD36BE" w:rsidRPr="00F03C1A" w:rsidRDefault="00511A97" w:rsidP="00511A97">
      <w:pPr>
        <w:ind w:left="720"/>
        <w:rPr>
          <w:rFonts w:eastAsia="Coo Hew"/>
          <w:b/>
          <w:lang w:val="en-US"/>
        </w:rPr>
      </w:pPr>
      <w:r>
        <w:rPr>
          <w:rFonts w:eastAsia="Coo Hew"/>
          <w:b/>
          <w:lang w:val="en-US"/>
        </w:rPr>
        <w:t>Private Tours:</w:t>
      </w:r>
    </w:p>
    <w:p w:rsidR="00F03C1A" w:rsidRDefault="00511A97" w:rsidP="00511A97">
      <w:pPr>
        <w:ind w:left="720"/>
        <w:rPr>
          <w:rFonts w:eastAsia="Coo Hew"/>
          <w:lang w:val="en-US"/>
        </w:rPr>
      </w:pPr>
      <w:r>
        <w:rPr>
          <w:rFonts w:eastAsia="Coo Hew"/>
          <w:lang w:val="en-US"/>
        </w:rPr>
        <w:t>Varies</w:t>
      </w:r>
    </w:p>
    <w:p w:rsidR="00A61F53" w:rsidRDefault="00A61F53" w:rsidP="00511A97">
      <w:pPr>
        <w:ind w:left="720"/>
        <w:rPr>
          <w:rFonts w:eastAsia="Coo Hew"/>
          <w:lang w:val="en-US"/>
        </w:rPr>
      </w:pPr>
    </w:p>
    <w:p w:rsidR="00A61F53" w:rsidRDefault="00A61F53" w:rsidP="00A61F53">
      <w:pPr>
        <w:pStyle w:val="Heading2"/>
      </w:pPr>
      <w:r>
        <w:t xml:space="preserve">Application deadline – September </w:t>
      </w:r>
      <w:r w:rsidR="00B86E9F">
        <w:t>1</w:t>
      </w:r>
      <w:r>
        <w:t>, 2018</w:t>
      </w:r>
    </w:p>
    <w:p w:rsidR="00A61F53" w:rsidRPr="00F03C1A" w:rsidRDefault="00A61F53" w:rsidP="00A61F53">
      <w:pPr>
        <w:rPr>
          <w:rFonts w:eastAsia="Coo Hew"/>
          <w:lang w:val="en-US"/>
        </w:rPr>
      </w:pPr>
      <w:r w:rsidRPr="00A61F53">
        <w:rPr>
          <w:i/>
        </w:rPr>
        <w:t xml:space="preserve">Important Note: Trainings will be held on </w:t>
      </w:r>
      <w:r w:rsidR="00344695">
        <w:rPr>
          <w:i/>
        </w:rPr>
        <w:t xml:space="preserve">the last Friday of each month </w:t>
      </w:r>
      <w:r w:rsidRPr="00A61F53">
        <w:rPr>
          <w:i/>
        </w:rPr>
        <w:t xml:space="preserve">from 3:00-5:00 p.m. and will begin September 28. Orientation training for new </w:t>
      </w:r>
      <w:r w:rsidR="00B86E9F">
        <w:rPr>
          <w:i/>
        </w:rPr>
        <w:t>guides</w:t>
      </w:r>
      <w:r w:rsidRPr="00A61F53">
        <w:rPr>
          <w:i/>
        </w:rPr>
        <w:t xml:space="preserve"> will take place the week of October 1. Attendance at this and all other trainings is required.  </w:t>
      </w:r>
    </w:p>
    <w:sectPr w:rsidR="00A61F53" w:rsidRPr="00F03C1A" w:rsidSect="00ED49E1">
      <w:headerReference w:type="default" r:id="rId9"/>
      <w:footerReference w:type="default" r:id="rId10"/>
      <w:pgSz w:w="12240" w:h="15840"/>
      <w:pgMar w:top="2160" w:right="432" w:bottom="720" w:left="432" w:header="432" w:footer="216"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611E" w:rsidRDefault="008B611E" w:rsidP="008965AE">
      <w:pPr>
        <w:spacing w:after="0" w:line="240" w:lineRule="auto"/>
      </w:pPr>
      <w:r>
        <w:separator/>
      </w:r>
    </w:p>
  </w:endnote>
  <w:endnote w:type="continuationSeparator" w:id="0">
    <w:p w:rsidR="008B611E" w:rsidRDefault="008B611E" w:rsidP="008965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o Hew">
    <w:panose1 w:val="00000000000000000000"/>
    <w:charset w:val="00"/>
    <w:family w:val="auto"/>
    <w:pitch w:val="variable"/>
    <w:sig w:usb0="A000002F" w:usb1="500160FB" w:usb2="00000010" w:usb3="00000000" w:csb0="00000093" w:csb1="00000000"/>
    <w:embedRegular r:id="rId1" w:fontKey="{A8B9A972-B3EE-4D35-B9FF-33BEB990541A}"/>
    <w:embedBold r:id="rId2" w:fontKey="{F0AA5BA4-D568-4B29-B352-E5808217661F}"/>
    <w:embedItalic r:id="rId3" w:fontKey="{6EDBBCA9-7C4A-4808-B878-04D1973A034A}"/>
  </w:font>
  <w:font w:name="Coo Hew Display">
    <w:panose1 w:val="00000000000000000000"/>
    <w:charset w:val="00"/>
    <w:family w:val="auto"/>
    <w:pitch w:val="variable"/>
    <w:sig w:usb0="A000002F" w:usb1="500160FB" w:usb2="00000010" w:usb3="00000000" w:csb0="00000193" w:csb1="00000000"/>
    <w:embedRegular r:id="rId4" w:fontKey="{1A960C84-EEA6-4741-B108-AAF065ADF47F}"/>
  </w:font>
  <w:font w:name="Arial">
    <w:panose1 w:val="020B0604020202020204"/>
    <w:charset w:val="00"/>
    <w:family w:val="swiss"/>
    <w:pitch w:val="variable"/>
    <w:sig w:usb0="E0002AFF" w:usb1="C0007843" w:usb2="00000009" w:usb3="00000000" w:csb0="000001FF" w:csb1="00000000"/>
  </w:font>
  <w:font w:name="Coo Hew Heavy">
    <w:panose1 w:val="00000000000000000000"/>
    <w:charset w:val="00"/>
    <w:family w:val="auto"/>
    <w:pitch w:val="variable"/>
    <w:sig w:usb0="A000002F" w:usb1="500160FB" w:usb2="00000010" w:usb3="00000000" w:csb0="00000093" w:csb1="00000000"/>
    <w:embedRegular r:id="rId5" w:fontKey="{592BF190-BFF0-4C31-B25A-44B2A871C7B1}"/>
  </w:font>
  <w:font w:name="Calibri">
    <w:panose1 w:val="020F0502020204030204"/>
    <w:charset w:val="00"/>
    <w:family w:val="swiss"/>
    <w:pitch w:val="variable"/>
    <w:sig w:usb0="E0002AFF" w:usb1="C000247B" w:usb2="00000009" w:usb3="00000000" w:csb0="000001FF" w:csb1="00000000"/>
    <w:embedRegular r:id="rId6" w:fontKey="{6FA5ED5F-9880-4280-9F55-B1615DBF33EE}"/>
    <w:embedBold r:id="rId7" w:fontKey="{B379E456-679F-45C6-A30B-067645C20E0D}"/>
    <w:embedItalic r:id="rId8" w:fontKey="{C520492E-F2DE-430E-AD5C-71440FDC76F8}"/>
  </w:font>
  <w:font w:name="Calibri Light">
    <w:panose1 w:val="020F0302020204030204"/>
    <w:charset w:val="00"/>
    <w:family w:val="swiss"/>
    <w:pitch w:val="variable"/>
    <w:sig w:usb0="A0002AEF" w:usb1="4000207B" w:usb2="00000000" w:usb3="00000000" w:csb0="000001FF" w:csb1="00000000"/>
    <w:embedRegular r:id="rId9" w:fontKey="{63706325-0864-4224-A5A9-440B14994EF6}"/>
    <w:embedBold r:id="rId10" w:fontKey="{FF53F169-2BF9-4D04-94EB-C0BAE36BE21A}"/>
  </w:font>
  <w:font w:name="Segoe UI">
    <w:panose1 w:val="020B0502040204020203"/>
    <w:charset w:val="00"/>
    <w:family w:val="swiss"/>
    <w:pitch w:val="variable"/>
    <w:sig w:usb0="E4002EFF" w:usb1="C000E47F" w:usb2="00000009" w:usb3="00000000" w:csb0="000001FF" w:csb1="00000000"/>
    <w:embedRegular r:id="rId11" w:fontKey="{16D83A0C-4061-4B68-AE25-44283B6C07B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0515650"/>
      <w:docPartObj>
        <w:docPartGallery w:val="Page Numbers (Bottom of Page)"/>
        <w:docPartUnique/>
      </w:docPartObj>
    </w:sdtPr>
    <w:sdtEndPr>
      <w:rPr>
        <w:noProof/>
      </w:rPr>
    </w:sdtEndPr>
    <w:sdtContent>
      <w:p w:rsidR="00590553" w:rsidRDefault="00590553" w:rsidP="00ED49E1">
        <w:pPr>
          <w:pStyle w:val="Footer"/>
          <w:tabs>
            <w:tab w:val="clear" w:pos="4680"/>
            <w:tab w:val="clear" w:pos="9360"/>
          </w:tabs>
          <w:jc w:val="center"/>
        </w:pPr>
        <w:r>
          <w:rPr>
            <w:noProof/>
            <w:lang w:val="en-US"/>
          </w:rPr>
          <w:drawing>
            <wp:anchor distT="0" distB="0" distL="114300" distR="114300" simplePos="0" relativeHeight="251659264" behindDoc="1" locked="0" layoutInCell="1" allowOverlap="1" wp14:anchorId="6443C3B1" wp14:editId="0FDA2ED8">
              <wp:simplePos x="0" y="0"/>
              <wp:positionH relativeFrom="column">
                <wp:posOffset>-36830</wp:posOffset>
              </wp:positionH>
              <wp:positionV relativeFrom="paragraph">
                <wp:posOffset>3810</wp:posOffset>
              </wp:positionV>
              <wp:extent cx="1584960" cy="231775"/>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960" cy="231775"/>
                      </a:xfrm>
                      <a:prstGeom prst="rect">
                        <a:avLst/>
                      </a:prstGeom>
                      <a:noFill/>
                    </pic:spPr>
                  </pic:pic>
                </a:graphicData>
              </a:graphic>
              <wp14:sizeRelH relativeFrom="page">
                <wp14:pctWidth>0</wp14:pctWidth>
              </wp14:sizeRelH>
              <wp14:sizeRelV relativeFrom="page">
                <wp14:pctHeight>0</wp14:pctHeight>
              </wp14:sizeRelV>
            </wp:anchor>
          </w:drawing>
        </w:r>
        <w:r w:rsidR="008B611E">
          <w:t xml:space="preserve"> </w:t>
        </w:r>
      </w:p>
    </w:sdtContent>
  </w:sdt>
  <w:p w:rsidR="00590553" w:rsidRDefault="005905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611E" w:rsidRDefault="008B611E" w:rsidP="008965AE">
      <w:pPr>
        <w:spacing w:after="0" w:line="240" w:lineRule="auto"/>
      </w:pPr>
      <w:r>
        <w:separator/>
      </w:r>
    </w:p>
  </w:footnote>
  <w:footnote w:type="continuationSeparator" w:id="0">
    <w:p w:rsidR="008B611E" w:rsidRDefault="008B611E" w:rsidP="008965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553" w:rsidRPr="006F327F" w:rsidRDefault="00590553" w:rsidP="00133136">
    <w:pPr>
      <w:pStyle w:val="Header"/>
      <w:jc w:val="right"/>
      <w:rPr>
        <w:i/>
        <w:sz w:val="16"/>
        <w:szCs w:val="16"/>
      </w:rPr>
    </w:pPr>
    <w:r w:rsidRPr="006F327F">
      <w:rPr>
        <w:i/>
        <w:noProof/>
        <w:color w:val="404040" w:themeColor="text1" w:themeTint="BF"/>
        <w:sz w:val="16"/>
        <w:szCs w:val="16"/>
        <w:lang w:val="en-US"/>
      </w:rPr>
      <w:drawing>
        <wp:anchor distT="0" distB="0" distL="114300" distR="114300" simplePos="0" relativeHeight="251658240" behindDoc="0" locked="0" layoutInCell="1" allowOverlap="1" wp14:anchorId="035FEE96" wp14:editId="3B783F12">
          <wp:simplePos x="0" y="0"/>
          <wp:positionH relativeFrom="page">
            <wp:posOffset>274320</wp:posOffset>
          </wp:positionH>
          <wp:positionV relativeFrom="page">
            <wp:posOffset>274320</wp:posOffset>
          </wp:positionV>
          <wp:extent cx="1600200" cy="832104"/>
          <wp:effectExtent l="0" t="0" r="0" b="6350"/>
          <wp:wrapNone/>
          <wp:docPr id="97" name="Picture 97" descr="..\Graphics\Logo Cooper Hewit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ics\Logo Cooper Hewitt.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00200" cy="832104"/>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C444A"/>
    <w:multiLevelType w:val="hybridMultilevel"/>
    <w:tmpl w:val="58C85064"/>
    <w:lvl w:ilvl="0" w:tplc="C194DF76">
      <w:start w:val="1"/>
      <w:numFmt w:val="bullet"/>
      <w:pStyle w:val="BulletLis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F63FDE"/>
    <w:multiLevelType w:val="hybridMultilevel"/>
    <w:tmpl w:val="7FECF8F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BE15A7"/>
    <w:multiLevelType w:val="hybridMultilevel"/>
    <w:tmpl w:val="007012A8"/>
    <w:lvl w:ilvl="0" w:tplc="2600252A">
      <w:start w:val="606"/>
      <w:numFmt w:val="decimal"/>
      <w:lvlText w:val="%1"/>
      <w:lvlJc w:val="left"/>
      <w:pPr>
        <w:ind w:left="360" w:hanging="360"/>
      </w:pPr>
      <w:rPr>
        <w:rFonts w:hint="default"/>
        <w: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E8915EF"/>
    <w:multiLevelType w:val="hybridMultilevel"/>
    <w:tmpl w:val="31C82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610497"/>
    <w:multiLevelType w:val="hybridMultilevel"/>
    <w:tmpl w:val="92843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E40AC7"/>
    <w:multiLevelType w:val="hybridMultilevel"/>
    <w:tmpl w:val="645A3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101488"/>
    <w:multiLevelType w:val="hybridMultilevel"/>
    <w:tmpl w:val="AB322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0079E4"/>
    <w:multiLevelType w:val="hybridMultilevel"/>
    <w:tmpl w:val="E3BE8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0E7272"/>
    <w:multiLevelType w:val="hybridMultilevel"/>
    <w:tmpl w:val="C3C6147E"/>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BD6F30"/>
    <w:multiLevelType w:val="hybridMultilevel"/>
    <w:tmpl w:val="9224F75A"/>
    <w:lvl w:ilvl="0" w:tplc="06BA7FE2">
      <w:numFmt w:val="bullet"/>
      <w:lvlText w:val="•"/>
      <w:lvlJc w:val="left"/>
      <w:pPr>
        <w:ind w:left="1080" w:hanging="720"/>
      </w:pPr>
      <w:rPr>
        <w:rFonts w:ascii="Coo Hew" w:eastAsia="Times New Roman" w:hAnsi="Coo He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1330FB"/>
    <w:multiLevelType w:val="hybridMultilevel"/>
    <w:tmpl w:val="8D44F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1F478E0"/>
    <w:multiLevelType w:val="hybridMultilevel"/>
    <w:tmpl w:val="EE2CC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5F1068"/>
    <w:multiLevelType w:val="hybridMultilevel"/>
    <w:tmpl w:val="19984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6429EA"/>
    <w:multiLevelType w:val="hybridMultilevel"/>
    <w:tmpl w:val="2C644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322668D"/>
    <w:multiLevelType w:val="hybridMultilevel"/>
    <w:tmpl w:val="038A0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4902F5C"/>
    <w:multiLevelType w:val="hybridMultilevel"/>
    <w:tmpl w:val="1E5E6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68461A"/>
    <w:multiLevelType w:val="hybridMultilevel"/>
    <w:tmpl w:val="FB302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934016"/>
    <w:multiLevelType w:val="hybridMultilevel"/>
    <w:tmpl w:val="A5FEA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8A00B58"/>
    <w:multiLevelType w:val="hybridMultilevel"/>
    <w:tmpl w:val="E12E50DE"/>
    <w:lvl w:ilvl="0" w:tplc="04090001">
      <w:start w:val="1"/>
      <w:numFmt w:val="bullet"/>
      <w:lvlText w:val=""/>
      <w:lvlJc w:val="left"/>
      <w:pPr>
        <w:ind w:left="405" w:hanging="360"/>
      </w:pPr>
      <w:rPr>
        <w:rFonts w:ascii="Symbol" w:hAnsi="Symbol" w:hint="default"/>
      </w:rPr>
    </w:lvl>
    <w:lvl w:ilvl="1" w:tplc="04090003">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9" w15:restartNumberingAfterBreak="0">
    <w:nsid w:val="7082778A"/>
    <w:multiLevelType w:val="hybridMultilevel"/>
    <w:tmpl w:val="3B8E02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3E85785"/>
    <w:multiLevelType w:val="hybridMultilevel"/>
    <w:tmpl w:val="82AA59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6A55816"/>
    <w:multiLevelType w:val="hybridMultilevel"/>
    <w:tmpl w:val="F9723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18"/>
  </w:num>
  <w:num w:numId="4">
    <w:abstractNumId w:val="1"/>
  </w:num>
  <w:num w:numId="5">
    <w:abstractNumId w:val="19"/>
  </w:num>
  <w:num w:numId="6">
    <w:abstractNumId w:val="7"/>
  </w:num>
  <w:num w:numId="7">
    <w:abstractNumId w:val="14"/>
  </w:num>
  <w:num w:numId="8">
    <w:abstractNumId w:val="2"/>
  </w:num>
  <w:num w:numId="9">
    <w:abstractNumId w:val="5"/>
  </w:num>
  <w:num w:numId="10">
    <w:abstractNumId w:val="4"/>
  </w:num>
  <w:num w:numId="11">
    <w:abstractNumId w:val="17"/>
  </w:num>
  <w:num w:numId="12">
    <w:abstractNumId w:val="16"/>
  </w:num>
  <w:num w:numId="13">
    <w:abstractNumId w:val="10"/>
  </w:num>
  <w:num w:numId="14">
    <w:abstractNumId w:val="21"/>
  </w:num>
  <w:num w:numId="15">
    <w:abstractNumId w:val="6"/>
  </w:num>
  <w:num w:numId="16">
    <w:abstractNumId w:val="20"/>
  </w:num>
  <w:num w:numId="17">
    <w:abstractNumId w:val="11"/>
  </w:num>
  <w:num w:numId="18">
    <w:abstractNumId w:val="9"/>
  </w:num>
  <w:num w:numId="19">
    <w:abstractNumId w:val="8"/>
  </w:num>
  <w:num w:numId="20">
    <w:abstractNumId w:val="15"/>
  </w:num>
  <w:num w:numId="21">
    <w:abstractNumId w:val="12"/>
  </w:num>
  <w:num w:numId="22">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attachedTemplate r:id="rId1"/>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611E"/>
    <w:rsid w:val="000062BE"/>
    <w:rsid w:val="00006904"/>
    <w:rsid w:val="00010D8C"/>
    <w:rsid w:val="000128CD"/>
    <w:rsid w:val="000153B0"/>
    <w:rsid w:val="00022B32"/>
    <w:rsid w:val="00024702"/>
    <w:rsid w:val="00030532"/>
    <w:rsid w:val="000523E4"/>
    <w:rsid w:val="00052EF8"/>
    <w:rsid w:val="00055E27"/>
    <w:rsid w:val="00061DD9"/>
    <w:rsid w:val="000642BF"/>
    <w:rsid w:val="00064366"/>
    <w:rsid w:val="000677B3"/>
    <w:rsid w:val="00070A1E"/>
    <w:rsid w:val="00073789"/>
    <w:rsid w:val="0007541B"/>
    <w:rsid w:val="0007682D"/>
    <w:rsid w:val="00090789"/>
    <w:rsid w:val="0009318F"/>
    <w:rsid w:val="00094953"/>
    <w:rsid w:val="00096B4A"/>
    <w:rsid w:val="000A284E"/>
    <w:rsid w:val="000B7474"/>
    <w:rsid w:val="000C52A3"/>
    <w:rsid w:val="000E36AD"/>
    <w:rsid w:val="000E3B01"/>
    <w:rsid w:val="000E6911"/>
    <w:rsid w:val="000E6B4A"/>
    <w:rsid w:val="000F0B32"/>
    <w:rsid w:val="000F3A2B"/>
    <w:rsid w:val="00101ED5"/>
    <w:rsid w:val="00103A41"/>
    <w:rsid w:val="001103CB"/>
    <w:rsid w:val="00121756"/>
    <w:rsid w:val="00121935"/>
    <w:rsid w:val="00126D6C"/>
    <w:rsid w:val="00132430"/>
    <w:rsid w:val="00133136"/>
    <w:rsid w:val="0013459F"/>
    <w:rsid w:val="00145239"/>
    <w:rsid w:val="00153B6C"/>
    <w:rsid w:val="0015595E"/>
    <w:rsid w:val="00161FBF"/>
    <w:rsid w:val="00166C46"/>
    <w:rsid w:val="0018043D"/>
    <w:rsid w:val="001859BA"/>
    <w:rsid w:val="00196CC6"/>
    <w:rsid w:val="001C2169"/>
    <w:rsid w:val="001D64AF"/>
    <w:rsid w:val="001F627B"/>
    <w:rsid w:val="002142F7"/>
    <w:rsid w:val="0022102E"/>
    <w:rsid w:val="00221D20"/>
    <w:rsid w:val="00233511"/>
    <w:rsid w:val="0023405A"/>
    <w:rsid w:val="002606ED"/>
    <w:rsid w:val="00261D66"/>
    <w:rsid w:val="00262419"/>
    <w:rsid w:val="00264602"/>
    <w:rsid w:val="00276BEE"/>
    <w:rsid w:val="002775C8"/>
    <w:rsid w:val="002851B1"/>
    <w:rsid w:val="002924A2"/>
    <w:rsid w:val="00297B30"/>
    <w:rsid w:val="002A2967"/>
    <w:rsid w:val="002A4004"/>
    <w:rsid w:val="002C2DA5"/>
    <w:rsid w:val="002C47E8"/>
    <w:rsid w:val="002E3AA7"/>
    <w:rsid w:val="002E65B0"/>
    <w:rsid w:val="00300AB8"/>
    <w:rsid w:val="00303EC9"/>
    <w:rsid w:val="00305DD6"/>
    <w:rsid w:val="0030761D"/>
    <w:rsid w:val="0031560E"/>
    <w:rsid w:val="00316BFE"/>
    <w:rsid w:val="00317B0C"/>
    <w:rsid w:val="00322549"/>
    <w:rsid w:val="00322BED"/>
    <w:rsid w:val="0033075B"/>
    <w:rsid w:val="00344695"/>
    <w:rsid w:val="00354C0A"/>
    <w:rsid w:val="003647C0"/>
    <w:rsid w:val="00366274"/>
    <w:rsid w:val="00366B48"/>
    <w:rsid w:val="00367811"/>
    <w:rsid w:val="00367CBC"/>
    <w:rsid w:val="00377EFA"/>
    <w:rsid w:val="00382033"/>
    <w:rsid w:val="0039188A"/>
    <w:rsid w:val="003946BB"/>
    <w:rsid w:val="0039710D"/>
    <w:rsid w:val="00397727"/>
    <w:rsid w:val="003A2956"/>
    <w:rsid w:val="003A2F15"/>
    <w:rsid w:val="003B3CE5"/>
    <w:rsid w:val="003B7448"/>
    <w:rsid w:val="003C015C"/>
    <w:rsid w:val="003C16CD"/>
    <w:rsid w:val="003C6353"/>
    <w:rsid w:val="003C6E42"/>
    <w:rsid w:val="003D5763"/>
    <w:rsid w:val="003F0D3A"/>
    <w:rsid w:val="003F3F2E"/>
    <w:rsid w:val="00400921"/>
    <w:rsid w:val="0040195D"/>
    <w:rsid w:val="0040315B"/>
    <w:rsid w:val="004057B1"/>
    <w:rsid w:val="00427343"/>
    <w:rsid w:val="00427640"/>
    <w:rsid w:val="00427994"/>
    <w:rsid w:val="0043093D"/>
    <w:rsid w:val="00432107"/>
    <w:rsid w:val="004456A3"/>
    <w:rsid w:val="00456FBE"/>
    <w:rsid w:val="0048168E"/>
    <w:rsid w:val="00482F07"/>
    <w:rsid w:val="004848C1"/>
    <w:rsid w:val="004A0D45"/>
    <w:rsid w:val="004A7B83"/>
    <w:rsid w:val="004B59E7"/>
    <w:rsid w:val="004D3915"/>
    <w:rsid w:val="004D4E98"/>
    <w:rsid w:val="004D6455"/>
    <w:rsid w:val="004D7098"/>
    <w:rsid w:val="004E02E7"/>
    <w:rsid w:val="004E08C0"/>
    <w:rsid w:val="004E40C3"/>
    <w:rsid w:val="00511A97"/>
    <w:rsid w:val="00541387"/>
    <w:rsid w:val="005451B0"/>
    <w:rsid w:val="00546367"/>
    <w:rsid w:val="005618C7"/>
    <w:rsid w:val="00563934"/>
    <w:rsid w:val="00577E36"/>
    <w:rsid w:val="00584E2D"/>
    <w:rsid w:val="00587415"/>
    <w:rsid w:val="00590553"/>
    <w:rsid w:val="005917E4"/>
    <w:rsid w:val="00595D4F"/>
    <w:rsid w:val="00596A47"/>
    <w:rsid w:val="005A1DEB"/>
    <w:rsid w:val="005A59B6"/>
    <w:rsid w:val="005B211C"/>
    <w:rsid w:val="005C3902"/>
    <w:rsid w:val="005C63E6"/>
    <w:rsid w:val="005D0F4D"/>
    <w:rsid w:val="005D6525"/>
    <w:rsid w:val="005D7E58"/>
    <w:rsid w:val="005F0A36"/>
    <w:rsid w:val="005F41FD"/>
    <w:rsid w:val="005F4384"/>
    <w:rsid w:val="005F4E4D"/>
    <w:rsid w:val="005F5F9A"/>
    <w:rsid w:val="006018AD"/>
    <w:rsid w:val="0060539F"/>
    <w:rsid w:val="00615E7E"/>
    <w:rsid w:val="00616113"/>
    <w:rsid w:val="006200C6"/>
    <w:rsid w:val="00621462"/>
    <w:rsid w:val="006343DF"/>
    <w:rsid w:val="0064508B"/>
    <w:rsid w:val="006526FF"/>
    <w:rsid w:val="006539BC"/>
    <w:rsid w:val="006572EA"/>
    <w:rsid w:val="006730B8"/>
    <w:rsid w:val="00673E9F"/>
    <w:rsid w:val="00686312"/>
    <w:rsid w:val="00692F65"/>
    <w:rsid w:val="006936A8"/>
    <w:rsid w:val="00693719"/>
    <w:rsid w:val="006A3DE9"/>
    <w:rsid w:val="006A52AA"/>
    <w:rsid w:val="006A7637"/>
    <w:rsid w:val="006C5A70"/>
    <w:rsid w:val="006C7264"/>
    <w:rsid w:val="006F327F"/>
    <w:rsid w:val="006F356F"/>
    <w:rsid w:val="006F391D"/>
    <w:rsid w:val="00700624"/>
    <w:rsid w:val="00703D05"/>
    <w:rsid w:val="007146ED"/>
    <w:rsid w:val="00721146"/>
    <w:rsid w:val="00724017"/>
    <w:rsid w:val="007312DA"/>
    <w:rsid w:val="00733D52"/>
    <w:rsid w:val="007349AF"/>
    <w:rsid w:val="007418CE"/>
    <w:rsid w:val="007450B0"/>
    <w:rsid w:val="00746FD4"/>
    <w:rsid w:val="00765A8A"/>
    <w:rsid w:val="00771176"/>
    <w:rsid w:val="00775A35"/>
    <w:rsid w:val="00781043"/>
    <w:rsid w:val="00793E14"/>
    <w:rsid w:val="007A3765"/>
    <w:rsid w:val="007A794F"/>
    <w:rsid w:val="007B719A"/>
    <w:rsid w:val="007C0EC2"/>
    <w:rsid w:val="007C3F16"/>
    <w:rsid w:val="007C7299"/>
    <w:rsid w:val="007D04C9"/>
    <w:rsid w:val="007D05D2"/>
    <w:rsid w:val="007E2DF0"/>
    <w:rsid w:val="007F5C90"/>
    <w:rsid w:val="00800435"/>
    <w:rsid w:val="008134D9"/>
    <w:rsid w:val="008176B6"/>
    <w:rsid w:val="00820612"/>
    <w:rsid w:val="008227D4"/>
    <w:rsid w:val="00826AEC"/>
    <w:rsid w:val="00827B04"/>
    <w:rsid w:val="00840A21"/>
    <w:rsid w:val="00840CA7"/>
    <w:rsid w:val="008448CA"/>
    <w:rsid w:val="0084534A"/>
    <w:rsid w:val="008465A6"/>
    <w:rsid w:val="00847887"/>
    <w:rsid w:val="00851A15"/>
    <w:rsid w:val="00856BAF"/>
    <w:rsid w:val="00861258"/>
    <w:rsid w:val="008627C2"/>
    <w:rsid w:val="00873363"/>
    <w:rsid w:val="008749E4"/>
    <w:rsid w:val="00875362"/>
    <w:rsid w:val="0087770D"/>
    <w:rsid w:val="0088159C"/>
    <w:rsid w:val="0088659F"/>
    <w:rsid w:val="00892A23"/>
    <w:rsid w:val="00895F27"/>
    <w:rsid w:val="008965AE"/>
    <w:rsid w:val="008A4A43"/>
    <w:rsid w:val="008A5DA1"/>
    <w:rsid w:val="008A67D9"/>
    <w:rsid w:val="008A6D72"/>
    <w:rsid w:val="008B3057"/>
    <w:rsid w:val="008B611E"/>
    <w:rsid w:val="008C026A"/>
    <w:rsid w:val="008C054F"/>
    <w:rsid w:val="008C629A"/>
    <w:rsid w:val="008D3506"/>
    <w:rsid w:val="008D4CDC"/>
    <w:rsid w:val="008E6CE5"/>
    <w:rsid w:val="008E7BF5"/>
    <w:rsid w:val="008F239D"/>
    <w:rsid w:val="00901484"/>
    <w:rsid w:val="00901805"/>
    <w:rsid w:val="0091158B"/>
    <w:rsid w:val="00913113"/>
    <w:rsid w:val="00913899"/>
    <w:rsid w:val="00920532"/>
    <w:rsid w:val="0092114D"/>
    <w:rsid w:val="00921C5A"/>
    <w:rsid w:val="00926306"/>
    <w:rsid w:val="00927F33"/>
    <w:rsid w:val="009364B1"/>
    <w:rsid w:val="009531D2"/>
    <w:rsid w:val="009545C0"/>
    <w:rsid w:val="0095648A"/>
    <w:rsid w:val="009753D8"/>
    <w:rsid w:val="0098714C"/>
    <w:rsid w:val="00995042"/>
    <w:rsid w:val="009967F3"/>
    <w:rsid w:val="009B6100"/>
    <w:rsid w:val="009D28EC"/>
    <w:rsid w:val="009D63E1"/>
    <w:rsid w:val="009E2751"/>
    <w:rsid w:val="009F313B"/>
    <w:rsid w:val="009F522D"/>
    <w:rsid w:val="009F7903"/>
    <w:rsid w:val="00A02EBE"/>
    <w:rsid w:val="00A17403"/>
    <w:rsid w:val="00A20D44"/>
    <w:rsid w:val="00A247F4"/>
    <w:rsid w:val="00A5177A"/>
    <w:rsid w:val="00A61F53"/>
    <w:rsid w:val="00A62381"/>
    <w:rsid w:val="00A65AFE"/>
    <w:rsid w:val="00A73E55"/>
    <w:rsid w:val="00A752BB"/>
    <w:rsid w:val="00A81933"/>
    <w:rsid w:val="00A9590E"/>
    <w:rsid w:val="00AA4BEB"/>
    <w:rsid w:val="00AB0FC5"/>
    <w:rsid w:val="00AB1B05"/>
    <w:rsid w:val="00AB34D7"/>
    <w:rsid w:val="00AB4B8E"/>
    <w:rsid w:val="00AC07F9"/>
    <w:rsid w:val="00AC137E"/>
    <w:rsid w:val="00AE08AA"/>
    <w:rsid w:val="00AF00BD"/>
    <w:rsid w:val="00AF7C76"/>
    <w:rsid w:val="00B02733"/>
    <w:rsid w:val="00B06398"/>
    <w:rsid w:val="00B15171"/>
    <w:rsid w:val="00B21F6E"/>
    <w:rsid w:val="00B33803"/>
    <w:rsid w:val="00B40475"/>
    <w:rsid w:val="00B41D71"/>
    <w:rsid w:val="00B45815"/>
    <w:rsid w:val="00B45A8F"/>
    <w:rsid w:val="00B46406"/>
    <w:rsid w:val="00B4647F"/>
    <w:rsid w:val="00B5046A"/>
    <w:rsid w:val="00B57184"/>
    <w:rsid w:val="00B61633"/>
    <w:rsid w:val="00B6195D"/>
    <w:rsid w:val="00B62F74"/>
    <w:rsid w:val="00B639B3"/>
    <w:rsid w:val="00B64997"/>
    <w:rsid w:val="00B66BFA"/>
    <w:rsid w:val="00B76232"/>
    <w:rsid w:val="00B80379"/>
    <w:rsid w:val="00B8047C"/>
    <w:rsid w:val="00B860A1"/>
    <w:rsid w:val="00B86E9F"/>
    <w:rsid w:val="00B8766A"/>
    <w:rsid w:val="00B9024D"/>
    <w:rsid w:val="00B90406"/>
    <w:rsid w:val="00B921E5"/>
    <w:rsid w:val="00BA7B7F"/>
    <w:rsid w:val="00BB7644"/>
    <w:rsid w:val="00BC6792"/>
    <w:rsid w:val="00BD25D8"/>
    <w:rsid w:val="00BD26D9"/>
    <w:rsid w:val="00BD2DD4"/>
    <w:rsid w:val="00BD4CD0"/>
    <w:rsid w:val="00BE71D7"/>
    <w:rsid w:val="00BF0F7E"/>
    <w:rsid w:val="00BF1BE5"/>
    <w:rsid w:val="00C01FDB"/>
    <w:rsid w:val="00C040BD"/>
    <w:rsid w:val="00C05D6C"/>
    <w:rsid w:val="00C100F7"/>
    <w:rsid w:val="00C14D1D"/>
    <w:rsid w:val="00C1562C"/>
    <w:rsid w:val="00C30EDF"/>
    <w:rsid w:val="00C34177"/>
    <w:rsid w:val="00C40E24"/>
    <w:rsid w:val="00C46ED9"/>
    <w:rsid w:val="00C55307"/>
    <w:rsid w:val="00C557BC"/>
    <w:rsid w:val="00C56901"/>
    <w:rsid w:val="00C71CD1"/>
    <w:rsid w:val="00C72033"/>
    <w:rsid w:val="00C730B2"/>
    <w:rsid w:val="00C83AF5"/>
    <w:rsid w:val="00C841BD"/>
    <w:rsid w:val="00C93374"/>
    <w:rsid w:val="00C97E55"/>
    <w:rsid w:val="00CA0AD3"/>
    <w:rsid w:val="00CA33C0"/>
    <w:rsid w:val="00CA33F5"/>
    <w:rsid w:val="00CB20A2"/>
    <w:rsid w:val="00CB5E01"/>
    <w:rsid w:val="00CB5E2F"/>
    <w:rsid w:val="00CB6DFF"/>
    <w:rsid w:val="00CB7A5D"/>
    <w:rsid w:val="00CC52BA"/>
    <w:rsid w:val="00CC69EE"/>
    <w:rsid w:val="00CD1BCF"/>
    <w:rsid w:val="00CD3A1D"/>
    <w:rsid w:val="00CD50ED"/>
    <w:rsid w:val="00CF3AA0"/>
    <w:rsid w:val="00CF59C8"/>
    <w:rsid w:val="00D0124F"/>
    <w:rsid w:val="00D21103"/>
    <w:rsid w:val="00D23417"/>
    <w:rsid w:val="00D277CC"/>
    <w:rsid w:val="00D44020"/>
    <w:rsid w:val="00D60613"/>
    <w:rsid w:val="00D651B8"/>
    <w:rsid w:val="00D7592F"/>
    <w:rsid w:val="00D75F5F"/>
    <w:rsid w:val="00D87D25"/>
    <w:rsid w:val="00D90099"/>
    <w:rsid w:val="00DA32BF"/>
    <w:rsid w:val="00DB5152"/>
    <w:rsid w:val="00DB7B8C"/>
    <w:rsid w:val="00DC3988"/>
    <w:rsid w:val="00DD0906"/>
    <w:rsid w:val="00DD36BE"/>
    <w:rsid w:val="00DF0E4C"/>
    <w:rsid w:val="00DF235B"/>
    <w:rsid w:val="00DF3013"/>
    <w:rsid w:val="00E039C1"/>
    <w:rsid w:val="00E041B6"/>
    <w:rsid w:val="00E13665"/>
    <w:rsid w:val="00E15ABB"/>
    <w:rsid w:val="00E22461"/>
    <w:rsid w:val="00E24638"/>
    <w:rsid w:val="00E30CEE"/>
    <w:rsid w:val="00E33CA4"/>
    <w:rsid w:val="00E36496"/>
    <w:rsid w:val="00E45B6C"/>
    <w:rsid w:val="00E45F71"/>
    <w:rsid w:val="00E463D0"/>
    <w:rsid w:val="00E53BD3"/>
    <w:rsid w:val="00E57063"/>
    <w:rsid w:val="00E61FF3"/>
    <w:rsid w:val="00E63D42"/>
    <w:rsid w:val="00E768B3"/>
    <w:rsid w:val="00E81A38"/>
    <w:rsid w:val="00E82955"/>
    <w:rsid w:val="00E87400"/>
    <w:rsid w:val="00E87D2C"/>
    <w:rsid w:val="00EB2703"/>
    <w:rsid w:val="00EB6DEF"/>
    <w:rsid w:val="00ED49E1"/>
    <w:rsid w:val="00ED5694"/>
    <w:rsid w:val="00EE0097"/>
    <w:rsid w:val="00EE11AD"/>
    <w:rsid w:val="00EF2353"/>
    <w:rsid w:val="00EF26A0"/>
    <w:rsid w:val="00F00251"/>
    <w:rsid w:val="00F03C1A"/>
    <w:rsid w:val="00F14ED5"/>
    <w:rsid w:val="00F340E7"/>
    <w:rsid w:val="00F35743"/>
    <w:rsid w:val="00F37FF3"/>
    <w:rsid w:val="00F425C2"/>
    <w:rsid w:val="00F56992"/>
    <w:rsid w:val="00F60D4A"/>
    <w:rsid w:val="00F628CF"/>
    <w:rsid w:val="00F653D7"/>
    <w:rsid w:val="00F80DFB"/>
    <w:rsid w:val="00F84B81"/>
    <w:rsid w:val="00F903CD"/>
    <w:rsid w:val="00F935A3"/>
    <w:rsid w:val="00FA23F1"/>
    <w:rsid w:val="00FA7E25"/>
    <w:rsid w:val="00FA7F6A"/>
    <w:rsid w:val="00FB3A5A"/>
    <w:rsid w:val="00FB4291"/>
    <w:rsid w:val="00FC1F54"/>
    <w:rsid w:val="00FC5FE5"/>
    <w:rsid w:val="00FC6839"/>
    <w:rsid w:val="00FC6F25"/>
    <w:rsid w:val="00FD011A"/>
    <w:rsid w:val="00FD0CD9"/>
    <w:rsid w:val="00FD1C4A"/>
    <w:rsid w:val="00FE39D6"/>
    <w:rsid w:val="00FE5965"/>
    <w:rsid w:val="00FE61EE"/>
    <w:rsid w:val="00FF09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B2F1C5F"/>
  <w15:docId w15:val="{DB83DE14-05B1-4A70-8ED3-02B7519EE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32BF"/>
    <w:pPr>
      <w:spacing w:after="130" w:line="276" w:lineRule="auto"/>
    </w:pPr>
    <w:rPr>
      <w:rFonts w:ascii="Coo Hew" w:hAnsi="Coo Hew"/>
      <w:color w:val="000000"/>
      <w:spacing w:val="-2"/>
      <w:kern w:val="16"/>
    </w:rPr>
  </w:style>
  <w:style w:type="paragraph" w:styleId="Heading1">
    <w:name w:val="heading 1"/>
    <w:next w:val="Normal"/>
    <w:link w:val="Heading1Char"/>
    <w:uiPriority w:val="1"/>
    <w:qFormat/>
    <w:rsid w:val="008965AE"/>
    <w:pPr>
      <w:keepNext/>
      <w:spacing w:before="20" w:after="75" w:line="400" w:lineRule="exact"/>
      <w:outlineLvl w:val="0"/>
    </w:pPr>
    <w:rPr>
      <w:rFonts w:ascii="Coo Hew Display" w:eastAsiaTheme="majorEastAsia" w:hAnsi="Coo Hew Display" w:cs="Arial"/>
      <w:caps/>
      <w:color w:val="7661AA"/>
      <w:kern w:val="20"/>
      <w:sz w:val="40"/>
    </w:rPr>
  </w:style>
  <w:style w:type="paragraph" w:styleId="Heading2">
    <w:name w:val="heading 2"/>
    <w:next w:val="Normal"/>
    <w:link w:val="Heading2Char"/>
    <w:uiPriority w:val="1"/>
    <w:qFormat/>
    <w:rsid w:val="00511A97"/>
    <w:pPr>
      <w:pBdr>
        <w:bottom w:val="single" w:sz="4" w:space="1" w:color="auto"/>
      </w:pBdr>
      <w:spacing w:before="360" w:after="180"/>
      <w:outlineLvl w:val="1"/>
    </w:pPr>
    <w:rPr>
      <w:rFonts w:ascii="Coo Hew" w:eastAsiaTheme="majorEastAsia" w:hAnsi="Coo Hew" w:cs="Arial"/>
      <w:b/>
      <w:caps/>
      <w:color w:val="4D4D4D"/>
      <w:kern w:val="18"/>
      <w:sz w:val="28"/>
    </w:rPr>
  </w:style>
  <w:style w:type="paragraph" w:styleId="Heading3">
    <w:name w:val="heading 3"/>
    <w:next w:val="Normal"/>
    <w:link w:val="Heading3Char"/>
    <w:uiPriority w:val="1"/>
    <w:qFormat/>
    <w:rsid w:val="00382033"/>
    <w:pPr>
      <w:keepNext/>
      <w:spacing w:before="100" w:after="60"/>
      <w:outlineLvl w:val="2"/>
    </w:pPr>
    <w:rPr>
      <w:rFonts w:ascii="Coo Hew" w:eastAsiaTheme="majorEastAsia" w:hAnsi="Coo Hew" w:cstheme="majorBidi"/>
      <w:b/>
      <w:color w:val="7661AA"/>
      <w:kern w:val="18"/>
      <w:sz w:val="24"/>
    </w:rPr>
  </w:style>
  <w:style w:type="paragraph" w:styleId="Heading4">
    <w:name w:val="heading 4"/>
    <w:basedOn w:val="Normal"/>
    <w:next w:val="Normal"/>
    <w:link w:val="Heading4Char"/>
    <w:autoRedefine/>
    <w:uiPriority w:val="9"/>
    <w:qFormat/>
    <w:rsid w:val="009E2751"/>
    <w:pPr>
      <w:keepNext/>
      <w:spacing w:before="240" w:after="60"/>
      <w:outlineLvl w:val="3"/>
    </w:pPr>
    <w:rPr>
      <w:rFonts w:eastAsiaTheme="minorEastAsia" w:cstheme="minorBidi"/>
      <w:b/>
      <w:bCs/>
      <w:szCs w:val="28"/>
    </w:rPr>
  </w:style>
  <w:style w:type="paragraph" w:styleId="Heading5">
    <w:name w:val="heading 5"/>
    <w:basedOn w:val="Heading4"/>
    <w:next w:val="Normal"/>
    <w:link w:val="Heading5Char"/>
    <w:uiPriority w:val="9"/>
    <w:unhideWhenUsed/>
    <w:qFormat/>
    <w:rsid w:val="008965AE"/>
    <w:pPr>
      <w:outlineLvl w:val="4"/>
    </w:pPr>
    <w:rPr>
      <w:bCs w:val="0"/>
      <w:iCs/>
      <w:color w:val="auto"/>
      <w:sz w:val="28"/>
      <w:szCs w:val="26"/>
    </w:rPr>
  </w:style>
  <w:style w:type="paragraph" w:styleId="Heading6">
    <w:name w:val="heading 6"/>
    <w:basedOn w:val="Normal"/>
    <w:next w:val="Normal"/>
    <w:link w:val="Heading6Char"/>
    <w:uiPriority w:val="9"/>
    <w:unhideWhenUsed/>
    <w:qFormat/>
    <w:rsid w:val="008965AE"/>
    <w:pPr>
      <w:outlineLvl w:val="5"/>
    </w:pPr>
    <w:rPr>
      <w:rFonts w:ascii="Coo Hew Heavy" w:hAnsi="Coo Hew Heavy"/>
      <w:caps/>
      <w:color w:val="525252" w:themeColor="accent3" w:themeShade="80"/>
    </w:rPr>
  </w:style>
  <w:style w:type="paragraph" w:styleId="Heading7">
    <w:name w:val="heading 7"/>
    <w:basedOn w:val="Heading2"/>
    <w:next w:val="Normal"/>
    <w:link w:val="Heading7Char"/>
    <w:uiPriority w:val="9"/>
    <w:unhideWhenUsed/>
    <w:qFormat/>
    <w:rsid w:val="008965AE"/>
    <w:pPr>
      <w:pBdr>
        <w:bottom w:val="none" w:sz="0" w:space="0" w:color="auto"/>
      </w:pBdr>
      <w:spacing w:before="120" w:after="60"/>
      <w:outlineLvl w:val="6"/>
    </w:pPr>
    <w:rPr>
      <w:rFonts w:eastAsiaTheme="minorEastAsia" w:cstheme="minorBidi"/>
      <w:sz w:val="20"/>
      <w:szCs w:val="24"/>
    </w:rPr>
  </w:style>
  <w:style w:type="paragraph" w:styleId="Heading8">
    <w:name w:val="heading 8"/>
    <w:basedOn w:val="Normal"/>
    <w:next w:val="Normal"/>
    <w:link w:val="Heading8Char"/>
    <w:uiPriority w:val="9"/>
    <w:unhideWhenUsed/>
    <w:qFormat/>
    <w:rsid w:val="008965AE"/>
    <w:p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unhideWhenUsed/>
    <w:qFormat/>
    <w:rsid w:val="008965AE"/>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6F327F"/>
    <w:pPr>
      <w:spacing w:before="120" w:after="120" w:line="600" w:lineRule="exact"/>
    </w:pPr>
    <w:rPr>
      <w:sz w:val="60"/>
    </w:rPr>
  </w:style>
  <w:style w:type="paragraph" w:styleId="Subtitle">
    <w:name w:val="Subtitle"/>
    <w:basedOn w:val="Normal"/>
    <w:next w:val="Normal"/>
    <w:link w:val="SubtitleChar"/>
    <w:uiPriority w:val="11"/>
    <w:qFormat/>
    <w:rsid w:val="008965AE"/>
    <w:pPr>
      <w:spacing w:after="60"/>
      <w:jc w:val="center"/>
      <w:outlineLvl w:val="1"/>
    </w:pPr>
    <w:rPr>
      <w:rFonts w:asciiTheme="majorHAnsi" w:eastAsiaTheme="majorEastAsia" w:hAnsiTheme="majorHAnsi" w:cstheme="majorBidi"/>
      <w:sz w:val="24"/>
      <w:szCs w:val="24"/>
    </w:rPr>
  </w:style>
  <w:style w:type="paragraph" w:styleId="ListParagraph">
    <w:name w:val="List Paragraph"/>
    <w:basedOn w:val="Normal"/>
    <w:uiPriority w:val="34"/>
    <w:qFormat/>
    <w:rsid w:val="008965AE"/>
    <w:pPr>
      <w:ind w:left="720"/>
    </w:pPr>
  </w:style>
  <w:style w:type="paragraph" w:customStyle="1" w:styleId="BulletList">
    <w:name w:val="Bullet List"/>
    <w:basedOn w:val="Normal"/>
    <w:uiPriority w:val="2"/>
    <w:qFormat/>
    <w:rsid w:val="008965AE"/>
    <w:pPr>
      <w:numPr>
        <w:numId w:val="1"/>
      </w:numPr>
    </w:pPr>
  </w:style>
  <w:style w:type="paragraph" w:customStyle="1" w:styleId="EventDate">
    <w:name w:val="Event Date"/>
    <w:basedOn w:val="Heading3"/>
    <w:next w:val="Normal"/>
    <w:uiPriority w:val="2"/>
    <w:qFormat/>
    <w:rsid w:val="008965AE"/>
    <w:pPr>
      <w:spacing w:before="220" w:after="40"/>
    </w:pPr>
    <w:rPr>
      <w:color w:val="262626"/>
      <w:spacing w:val="2"/>
    </w:rPr>
  </w:style>
  <w:style w:type="paragraph" w:customStyle="1" w:styleId="EventDetails">
    <w:name w:val="Event Details"/>
    <w:basedOn w:val="Heading1"/>
    <w:next w:val="Normal"/>
    <w:uiPriority w:val="2"/>
    <w:qFormat/>
    <w:rsid w:val="008965AE"/>
    <w:pPr>
      <w:spacing w:before="120" w:after="60" w:line="240" w:lineRule="exact"/>
    </w:pPr>
    <w:rPr>
      <w:rFonts w:ascii="Coo Hew Heavy" w:hAnsi="Coo Hew Heavy"/>
      <w:color w:val="4D4D4D"/>
      <w:sz w:val="20"/>
    </w:rPr>
  </w:style>
  <w:style w:type="paragraph" w:customStyle="1" w:styleId="TableHeader">
    <w:name w:val="Table Header"/>
    <w:basedOn w:val="Normal"/>
    <w:link w:val="TableHeaderChar"/>
    <w:qFormat/>
    <w:rsid w:val="008965AE"/>
    <w:rPr>
      <w:b/>
      <w:color w:val="7661AA"/>
    </w:rPr>
  </w:style>
  <w:style w:type="character" w:customStyle="1" w:styleId="TableHeaderChar">
    <w:name w:val="Table Header Char"/>
    <w:basedOn w:val="DefaultParagraphFont"/>
    <w:link w:val="TableHeader"/>
    <w:rsid w:val="008965AE"/>
    <w:rPr>
      <w:rFonts w:ascii="Coo Hew" w:hAnsi="Coo Hew"/>
      <w:b/>
      <w:color w:val="7661AA"/>
      <w:spacing w:val="-2"/>
      <w:kern w:val="16"/>
    </w:rPr>
  </w:style>
  <w:style w:type="character" w:customStyle="1" w:styleId="Heading1Char">
    <w:name w:val="Heading 1 Char"/>
    <w:basedOn w:val="DefaultParagraphFont"/>
    <w:link w:val="Heading1"/>
    <w:uiPriority w:val="1"/>
    <w:rsid w:val="008965AE"/>
    <w:rPr>
      <w:rFonts w:ascii="Coo Hew Display" w:eastAsiaTheme="majorEastAsia" w:hAnsi="Coo Hew Display" w:cs="Arial"/>
      <w:caps/>
      <w:color w:val="7661AA"/>
      <w:kern w:val="20"/>
      <w:sz w:val="40"/>
    </w:rPr>
  </w:style>
  <w:style w:type="character" w:customStyle="1" w:styleId="Heading2Char">
    <w:name w:val="Heading 2 Char"/>
    <w:basedOn w:val="DefaultParagraphFont"/>
    <w:link w:val="Heading2"/>
    <w:uiPriority w:val="1"/>
    <w:rsid w:val="00511A97"/>
    <w:rPr>
      <w:rFonts w:ascii="Coo Hew" w:eastAsiaTheme="majorEastAsia" w:hAnsi="Coo Hew" w:cs="Arial"/>
      <w:b/>
      <w:caps/>
      <w:color w:val="4D4D4D"/>
      <w:kern w:val="18"/>
      <w:sz w:val="28"/>
    </w:rPr>
  </w:style>
  <w:style w:type="character" w:customStyle="1" w:styleId="Heading3Char">
    <w:name w:val="Heading 3 Char"/>
    <w:basedOn w:val="DefaultParagraphFont"/>
    <w:link w:val="Heading3"/>
    <w:uiPriority w:val="1"/>
    <w:rsid w:val="00382033"/>
    <w:rPr>
      <w:rFonts w:ascii="Coo Hew" w:eastAsiaTheme="majorEastAsia" w:hAnsi="Coo Hew" w:cstheme="majorBidi"/>
      <w:b/>
      <w:color w:val="7661AA"/>
      <w:kern w:val="18"/>
      <w:sz w:val="24"/>
    </w:rPr>
  </w:style>
  <w:style w:type="character" w:customStyle="1" w:styleId="Heading4Char">
    <w:name w:val="Heading 4 Char"/>
    <w:basedOn w:val="DefaultParagraphFont"/>
    <w:link w:val="Heading4"/>
    <w:uiPriority w:val="9"/>
    <w:rsid w:val="009E2751"/>
    <w:rPr>
      <w:rFonts w:ascii="Coo Hew" w:eastAsiaTheme="minorEastAsia" w:hAnsi="Coo Hew" w:cstheme="minorBidi"/>
      <w:b/>
      <w:bCs/>
      <w:color w:val="000000"/>
      <w:spacing w:val="-2"/>
      <w:kern w:val="16"/>
      <w:szCs w:val="28"/>
    </w:rPr>
  </w:style>
  <w:style w:type="character" w:customStyle="1" w:styleId="Heading5Char">
    <w:name w:val="Heading 5 Char"/>
    <w:basedOn w:val="DefaultParagraphFont"/>
    <w:link w:val="Heading5"/>
    <w:uiPriority w:val="9"/>
    <w:rsid w:val="008965AE"/>
    <w:rPr>
      <w:rFonts w:ascii="Coo Hew" w:eastAsiaTheme="minorEastAsia" w:hAnsi="Coo Hew" w:cstheme="minorBidi"/>
      <w:b/>
      <w:iCs/>
      <w:spacing w:val="-2"/>
      <w:kern w:val="16"/>
      <w:sz w:val="28"/>
      <w:szCs w:val="26"/>
    </w:rPr>
  </w:style>
  <w:style w:type="character" w:customStyle="1" w:styleId="Heading6Char">
    <w:name w:val="Heading 6 Char"/>
    <w:basedOn w:val="DefaultParagraphFont"/>
    <w:link w:val="Heading6"/>
    <w:uiPriority w:val="9"/>
    <w:rsid w:val="008965AE"/>
    <w:rPr>
      <w:rFonts w:ascii="Coo Hew Heavy" w:hAnsi="Coo Hew Heavy"/>
      <w:caps/>
      <w:color w:val="525252" w:themeColor="accent3" w:themeShade="80"/>
      <w:spacing w:val="-2"/>
      <w:kern w:val="16"/>
    </w:rPr>
  </w:style>
  <w:style w:type="character" w:customStyle="1" w:styleId="Heading7Char">
    <w:name w:val="Heading 7 Char"/>
    <w:basedOn w:val="DefaultParagraphFont"/>
    <w:link w:val="Heading7"/>
    <w:uiPriority w:val="9"/>
    <w:rsid w:val="008965AE"/>
    <w:rPr>
      <w:rFonts w:ascii="Coo Hew" w:eastAsiaTheme="minorEastAsia" w:hAnsi="Coo Hew" w:cstheme="minorBidi"/>
      <w:b/>
      <w:caps/>
      <w:color w:val="4D4D4D"/>
      <w:kern w:val="18"/>
      <w:szCs w:val="24"/>
    </w:rPr>
  </w:style>
  <w:style w:type="character" w:customStyle="1" w:styleId="Heading8Char">
    <w:name w:val="Heading 8 Char"/>
    <w:basedOn w:val="DefaultParagraphFont"/>
    <w:link w:val="Heading8"/>
    <w:uiPriority w:val="9"/>
    <w:rsid w:val="008965AE"/>
    <w:rPr>
      <w:rFonts w:asciiTheme="minorHAnsi" w:eastAsiaTheme="minorEastAsia" w:hAnsiTheme="minorHAnsi" w:cstheme="minorBidi"/>
      <w:i/>
      <w:iCs/>
      <w:color w:val="000000"/>
      <w:spacing w:val="-2"/>
      <w:kern w:val="16"/>
      <w:sz w:val="24"/>
      <w:szCs w:val="24"/>
    </w:rPr>
  </w:style>
  <w:style w:type="character" w:customStyle="1" w:styleId="Heading9Char">
    <w:name w:val="Heading 9 Char"/>
    <w:basedOn w:val="DefaultParagraphFont"/>
    <w:link w:val="Heading9"/>
    <w:uiPriority w:val="9"/>
    <w:rsid w:val="008965AE"/>
    <w:rPr>
      <w:rFonts w:asciiTheme="majorHAnsi" w:eastAsiaTheme="majorEastAsia" w:hAnsiTheme="majorHAnsi" w:cstheme="majorBidi"/>
      <w:color w:val="000000"/>
      <w:spacing w:val="-2"/>
      <w:kern w:val="16"/>
      <w:sz w:val="22"/>
      <w:szCs w:val="22"/>
    </w:rPr>
  </w:style>
  <w:style w:type="paragraph" w:styleId="Caption">
    <w:name w:val="caption"/>
    <w:basedOn w:val="Normal"/>
    <w:next w:val="Normal"/>
    <w:uiPriority w:val="35"/>
    <w:semiHidden/>
    <w:unhideWhenUsed/>
    <w:qFormat/>
    <w:rsid w:val="008965AE"/>
    <w:rPr>
      <w:b/>
      <w:bCs/>
      <w:caps/>
    </w:rPr>
  </w:style>
  <w:style w:type="character" w:customStyle="1" w:styleId="TitleChar">
    <w:name w:val="Title Char"/>
    <w:basedOn w:val="DefaultParagraphFont"/>
    <w:link w:val="Title"/>
    <w:uiPriority w:val="10"/>
    <w:rsid w:val="006F327F"/>
    <w:rPr>
      <w:rFonts w:ascii="Coo Hew Display" w:eastAsiaTheme="majorEastAsia" w:hAnsi="Coo Hew Display" w:cs="Arial"/>
      <w:caps/>
      <w:color w:val="7661AA"/>
      <w:kern w:val="20"/>
      <w:sz w:val="60"/>
    </w:rPr>
  </w:style>
  <w:style w:type="character" w:customStyle="1" w:styleId="SubtitleChar">
    <w:name w:val="Subtitle Char"/>
    <w:basedOn w:val="DefaultParagraphFont"/>
    <w:link w:val="Subtitle"/>
    <w:uiPriority w:val="11"/>
    <w:rsid w:val="008965AE"/>
    <w:rPr>
      <w:rFonts w:asciiTheme="majorHAnsi" w:eastAsiaTheme="majorEastAsia" w:hAnsiTheme="majorHAnsi" w:cstheme="majorBidi"/>
      <w:color w:val="000000"/>
      <w:spacing w:val="-2"/>
      <w:kern w:val="16"/>
      <w:sz w:val="24"/>
      <w:szCs w:val="24"/>
    </w:rPr>
  </w:style>
  <w:style w:type="character" w:styleId="Strong">
    <w:name w:val="Strong"/>
    <w:basedOn w:val="DefaultParagraphFont"/>
    <w:uiPriority w:val="22"/>
    <w:qFormat/>
    <w:rsid w:val="008965AE"/>
    <w:rPr>
      <w:b/>
      <w:bCs/>
    </w:rPr>
  </w:style>
  <w:style w:type="character" w:styleId="Emphasis">
    <w:name w:val="Emphasis"/>
    <w:basedOn w:val="DefaultParagraphFont"/>
    <w:uiPriority w:val="20"/>
    <w:qFormat/>
    <w:rsid w:val="008965AE"/>
    <w:rPr>
      <w:i/>
      <w:iCs/>
    </w:rPr>
  </w:style>
  <w:style w:type="paragraph" w:styleId="NoSpacing">
    <w:name w:val="No Spacing"/>
    <w:basedOn w:val="Normal"/>
    <w:link w:val="NoSpacingChar"/>
    <w:uiPriority w:val="1"/>
    <w:qFormat/>
    <w:rsid w:val="008965AE"/>
    <w:pPr>
      <w:spacing w:after="0" w:line="240" w:lineRule="auto"/>
    </w:pPr>
  </w:style>
  <w:style w:type="paragraph" w:styleId="Quote">
    <w:name w:val="Quote"/>
    <w:basedOn w:val="Normal"/>
    <w:next w:val="Normal"/>
    <w:link w:val="QuoteChar"/>
    <w:uiPriority w:val="29"/>
    <w:qFormat/>
    <w:rsid w:val="008965AE"/>
    <w:pPr>
      <w:spacing w:before="200" w:after="160"/>
      <w:ind w:left="864" w:right="864"/>
      <w:jc w:val="center"/>
    </w:pPr>
    <w:rPr>
      <w:i/>
      <w:iCs/>
      <w:color w:val="404040" w:themeColor="text1" w:themeTint="BF"/>
      <w:sz w:val="19"/>
    </w:rPr>
  </w:style>
  <w:style w:type="character" w:customStyle="1" w:styleId="QuoteChar">
    <w:name w:val="Quote Char"/>
    <w:basedOn w:val="DefaultParagraphFont"/>
    <w:link w:val="Quote"/>
    <w:uiPriority w:val="29"/>
    <w:rsid w:val="008965AE"/>
    <w:rPr>
      <w:rFonts w:ascii="Coo Hew" w:hAnsi="Coo Hew"/>
      <w:i/>
      <w:iCs/>
      <w:color w:val="404040" w:themeColor="text1" w:themeTint="BF"/>
      <w:spacing w:val="-2"/>
      <w:kern w:val="16"/>
      <w:sz w:val="19"/>
    </w:rPr>
  </w:style>
  <w:style w:type="paragraph" w:styleId="IntenseQuote">
    <w:name w:val="Intense Quote"/>
    <w:basedOn w:val="Normal"/>
    <w:next w:val="Normal"/>
    <w:link w:val="IntenseQuoteChar"/>
    <w:uiPriority w:val="30"/>
    <w:qFormat/>
    <w:rsid w:val="008965AE"/>
    <w:pPr>
      <w:pBdr>
        <w:top w:val="single" w:sz="4" w:space="10" w:color="5B9BD5" w:themeColor="accent1"/>
        <w:bottom w:val="single" w:sz="4" w:space="10" w:color="5B9BD5" w:themeColor="accent1"/>
      </w:pBdr>
      <w:spacing w:before="360" w:after="360"/>
      <w:ind w:left="864" w:right="864"/>
      <w:jc w:val="center"/>
    </w:pPr>
    <w:rPr>
      <w:rFonts w:cstheme="majorBidi"/>
      <w:i/>
      <w:iCs/>
      <w:color w:val="5B9BD5" w:themeColor="accent1"/>
      <w:sz w:val="19"/>
    </w:rPr>
  </w:style>
  <w:style w:type="character" w:customStyle="1" w:styleId="IntenseQuoteChar">
    <w:name w:val="Intense Quote Char"/>
    <w:basedOn w:val="DefaultParagraphFont"/>
    <w:link w:val="IntenseQuote"/>
    <w:uiPriority w:val="30"/>
    <w:rsid w:val="008965AE"/>
    <w:rPr>
      <w:rFonts w:ascii="Coo Hew" w:hAnsi="Coo Hew" w:cstheme="majorBidi"/>
      <w:i/>
      <w:iCs/>
      <w:color w:val="5B9BD5" w:themeColor="accent1"/>
      <w:spacing w:val="-2"/>
      <w:kern w:val="16"/>
      <w:sz w:val="19"/>
    </w:rPr>
  </w:style>
  <w:style w:type="character" w:styleId="SubtleEmphasis">
    <w:name w:val="Subtle Emphasis"/>
    <w:uiPriority w:val="19"/>
    <w:qFormat/>
    <w:rsid w:val="008965AE"/>
    <w:rPr>
      <w:i/>
      <w:iCs/>
      <w:color w:val="404040" w:themeColor="text1" w:themeTint="BF"/>
    </w:rPr>
  </w:style>
  <w:style w:type="character" w:styleId="IntenseEmphasis">
    <w:name w:val="Intense Emphasis"/>
    <w:basedOn w:val="DefaultParagraphFont"/>
    <w:uiPriority w:val="21"/>
    <w:qFormat/>
    <w:rsid w:val="008965AE"/>
    <w:rPr>
      <w:i/>
      <w:iCs/>
      <w:color w:val="5B9BD5" w:themeColor="accent1"/>
    </w:rPr>
  </w:style>
  <w:style w:type="character" w:styleId="SubtleReference">
    <w:name w:val="Subtle Reference"/>
    <w:basedOn w:val="DefaultParagraphFont"/>
    <w:uiPriority w:val="31"/>
    <w:qFormat/>
    <w:rsid w:val="008965AE"/>
    <w:rPr>
      <w:smallCaps/>
      <w:color w:val="5A5A5A" w:themeColor="text1" w:themeTint="A5"/>
    </w:rPr>
  </w:style>
  <w:style w:type="character" w:styleId="IntenseReference">
    <w:name w:val="Intense Reference"/>
    <w:basedOn w:val="DefaultParagraphFont"/>
    <w:uiPriority w:val="32"/>
    <w:qFormat/>
    <w:rsid w:val="008965AE"/>
    <w:rPr>
      <w:b/>
      <w:bCs/>
      <w:smallCaps/>
      <w:color w:val="5B9BD5" w:themeColor="accent1"/>
      <w:spacing w:val="5"/>
    </w:rPr>
  </w:style>
  <w:style w:type="character" w:styleId="BookTitle">
    <w:name w:val="Book Title"/>
    <w:basedOn w:val="DefaultParagraphFont"/>
    <w:uiPriority w:val="33"/>
    <w:qFormat/>
    <w:rsid w:val="008965AE"/>
    <w:rPr>
      <w:b/>
      <w:bCs/>
      <w:i/>
      <w:iCs/>
      <w:spacing w:val="5"/>
    </w:rPr>
  </w:style>
  <w:style w:type="paragraph" w:styleId="TOCHeading">
    <w:name w:val="TOC Heading"/>
    <w:basedOn w:val="Heading1"/>
    <w:next w:val="Normal"/>
    <w:uiPriority w:val="39"/>
    <w:unhideWhenUsed/>
    <w:qFormat/>
    <w:rsid w:val="008965AE"/>
    <w:pPr>
      <w:spacing w:before="240" w:after="60" w:line="276" w:lineRule="auto"/>
      <w:outlineLvl w:val="9"/>
    </w:pPr>
    <w:rPr>
      <w:rFonts w:asciiTheme="majorHAnsi" w:hAnsiTheme="majorHAnsi"/>
      <w:b/>
      <w:bCs/>
      <w:caps w:val="0"/>
      <w:color w:val="000000"/>
      <w:spacing w:val="-2"/>
      <w:kern w:val="32"/>
      <w:sz w:val="32"/>
      <w:szCs w:val="32"/>
    </w:rPr>
  </w:style>
  <w:style w:type="paragraph" w:styleId="Header">
    <w:name w:val="header"/>
    <w:basedOn w:val="Normal"/>
    <w:link w:val="HeaderChar"/>
    <w:uiPriority w:val="99"/>
    <w:unhideWhenUsed/>
    <w:rsid w:val="008965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65AE"/>
    <w:rPr>
      <w:rFonts w:ascii="Coo Hew" w:hAnsi="Coo Hew"/>
      <w:color w:val="000000"/>
      <w:spacing w:val="-2"/>
      <w:kern w:val="16"/>
    </w:rPr>
  </w:style>
  <w:style w:type="paragraph" w:styleId="Footer">
    <w:name w:val="footer"/>
    <w:basedOn w:val="Normal"/>
    <w:link w:val="FooterChar"/>
    <w:uiPriority w:val="99"/>
    <w:unhideWhenUsed/>
    <w:rsid w:val="008965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65AE"/>
    <w:rPr>
      <w:rFonts w:ascii="Coo Hew" w:hAnsi="Coo Hew"/>
      <w:color w:val="000000"/>
      <w:spacing w:val="-2"/>
      <w:kern w:val="16"/>
    </w:rPr>
  </w:style>
  <w:style w:type="character" w:styleId="CommentReference">
    <w:name w:val="annotation reference"/>
    <w:basedOn w:val="DefaultParagraphFont"/>
    <w:uiPriority w:val="99"/>
    <w:semiHidden/>
    <w:unhideWhenUsed/>
    <w:rsid w:val="008A67D9"/>
    <w:rPr>
      <w:sz w:val="16"/>
      <w:szCs w:val="16"/>
    </w:rPr>
  </w:style>
  <w:style w:type="paragraph" w:styleId="CommentText">
    <w:name w:val="annotation text"/>
    <w:basedOn w:val="Normal"/>
    <w:link w:val="CommentTextChar"/>
    <w:uiPriority w:val="99"/>
    <w:semiHidden/>
    <w:unhideWhenUsed/>
    <w:rsid w:val="008A67D9"/>
    <w:pPr>
      <w:spacing w:line="240" w:lineRule="auto"/>
    </w:pPr>
  </w:style>
  <w:style w:type="character" w:customStyle="1" w:styleId="CommentTextChar">
    <w:name w:val="Comment Text Char"/>
    <w:basedOn w:val="DefaultParagraphFont"/>
    <w:link w:val="CommentText"/>
    <w:uiPriority w:val="99"/>
    <w:semiHidden/>
    <w:rsid w:val="008A67D9"/>
    <w:rPr>
      <w:rFonts w:ascii="Coo Hew" w:hAnsi="Coo Hew"/>
      <w:color w:val="000000"/>
      <w:spacing w:val="-2"/>
      <w:kern w:val="16"/>
    </w:rPr>
  </w:style>
  <w:style w:type="paragraph" w:styleId="CommentSubject">
    <w:name w:val="annotation subject"/>
    <w:basedOn w:val="CommentText"/>
    <w:next w:val="CommentText"/>
    <w:link w:val="CommentSubjectChar"/>
    <w:uiPriority w:val="99"/>
    <w:semiHidden/>
    <w:unhideWhenUsed/>
    <w:rsid w:val="008A67D9"/>
    <w:rPr>
      <w:b/>
      <w:bCs/>
    </w:rPr>
  </w:style>
  <w:style w:type="character" w:customStyle="1" w:styleId="CommentSubjectChar">
    <w:name w:val="Comment Subject Char"/>
    <w:basedOn w:val="CommentTextChar"/>
    <w:link w:val="CommentSubject"/>
    <w:uiPriority w:val="99"/>
    <w:semiHidden/>
    <w:rsid w:val="008A67D9"/>
    <w:rPr>
      <w:rFonts w:ascii="Coo Hew" w:hAnsi="Coo Hew"/>
      <w:b/>
      <w:bCs/>
      <w:color w:val="000000"/>
      <w:spacing w:val="-2"/>
      <w:kern w:val="16"/>
    </w:rPr>
  </w:style>
  <w:style w:type="paragraph" w:styleId="BalloonText">
    <w:name w:val="Balloon Text"/>
    <w:basedOn w:val="Normal"/>
    <w:link w:val="BalloonTextChar"/>
    <w:uiPriority w:val="99"/>
    <w:semiHidden/>
    <w:unhideWhenUsed/>
    <w:rsid w:val="008A67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67D9"/>
    <w:rPr>
      <w:rFonts w:ascii="Segoe UI" w:hAnsi="Segoe UI" w:cs="Segoe UI"/>
      <w:color w:val="000000"/>
      <w:spacing w:val="-2"/>
      <w:kern w:val="16"/>
      <w:sz w:val="18"/>
      <w:szCs w:val="18"/>
    </w:rPr>
  </w:style>
  <w:style w:type="character" w:styleId="Hyperlink">
    <w:name w:val="Hyperlink"/>
    <w:basedOn w:val="DefaultParagraphFont"/>
    <w:uiPriority w:val="99"/>
    <w:unhideWhenUsed/>
    <w:rsid w:val="00827B04"/>
    <w:rPr>
      <w:color w:val="0563C1" w:themeColor="hyperlink"/>
      <w:u w:val="single"/>
    </w:rPr>
  </w:style>
  <w:style w:type="paragraph" w:styleId="NormalWeb">
    <w:name w:val="Normal (Web)"/>
    <w:basedOn w:val="Normal"/>
    <w:uiPriority w:val="99"/>
    <w:semiHidden/>
    <w:unhideWhenUsed/>
    <w:rsid w:val="00AC137E"/>
    <w:pPr>
      <w:spacing w:before="100" w:beforeAutospacing="1" w:after="100" w:afterAutospacing="1" w:line="240" w:lineRule="auto"/>
    </w:pPr>
    <w:rPr>
      <w:rFonts w:ascii="Times New Roman" w:hAnsi="Times New Roman"/>
      <w:color w:val="auto"/>
      <w:spacing w:val="0"/>
      <w:kern w:val="0"/>
      <w:sz w:val="24"/>
      <w:szCs w:val="24"/>
      <w:lang w:val="en-US"/>
    </w:rPr>
  </w:style>
  <w:style w:type="character" w:styleId="FollowedHyperlink">
    <w:name w:val="FollowedHyperlink"/>
    <w:basedOn w:val="DefaultParagraphFont"/>
    <w:uiPriority w:val="99"/>
    <w:semiHidden/>
    <w:unhideWhenUsed/>
    <w:rsid w:val="00BF1BE5"/>
    <w:rPr>
      <w:color w:val="954F72" w:themeColor="followedHyperlink"/>
      <w:u w:val="single"/>
    </w:rPr>
  </w:style>
  <w:style w:type="table" w:styleId="TableGrid">
    <w:name w:val="Table Grid"/>
    <w:basedOn w:val="TableNormal"/>
    <w:uiPriority w:val="39"/>
    <w:rsid w:val="00D440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2">
    <w:name w:val="List Table 2"/>
    <w:basedOn w:val="TableNormal"/>
    <w:uiPriority w:val="47"/>
    <w:rsid w:val="00DA32BF"/>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42"/>
    <w:rsid w:val="00D75F5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2">
    <w:name w:val="toc 2"/>
    <w:basedOn w:val="Normal"/>
    <w:next w:val="Normal"/>
    <w:autoRedefine/>
    <w:uiPriority w:val="39"/>
    <w:unhideWhenUsed/>
    <w:rsid w:val="00E039C1"/>
    <w:pPr>
      <w:spacing w:before="120" w:after="0"/>
      <w:ind w:left="200"/>
    </w:pPr>
    <w:rPr>
      <w:rFonts w:cstheme="minorHAnsi"/>
      <w:i/>
      <w:iCs/>
    </w:rPr>
  </w:style>
  <w:style w:type="paragraph" w:styleId="TOC1">
    <w:name w:val="toc 1"/>
    <w:basedOn w:val="Normal"/>
    <w:next w:val="Normal"/>
    <w:autoRedefine/>
    <w:uiPriority w:val="39"/>
    <w:unhideWhenUsed/>
    <w:rsid w:val="00E039C1"/>
    <w:pPr>
      <w:spacing w:before="240" w:after="120"/>
    </w:pPr>
    <w:rPr>
      <w:rFonts w:cstheme="minorHAnsi"/>
      <w:b/>
      <w:bCs/>
    </w:rPr>
  </w:style>
  <w:style w:type="paragraph" w:styleId="TOC3">
    <w:name w:val="toc 3"/>
    <w:basedOn w:val="Normal"/>
    <w:next w:val="Normal"/>
    <w:autoRedefine/>
    <w:uiPriority w:val="39"/>
    <w:unhideWhenUsed/>
    <w:rsid w:val="006F327F"/>
    <w:pPr>
      <w:spacing w:after="0"/>
      <w:ind w:left="400"/>
    </w:pPr>
    <w:rPr>
      <w:rFonts w:asciiTheme="minorHAnsi" w:hAnsiTheme="minorHAnsi" w:cstheme="minorHAnsi"/>
    </w:rPr>
  </w:style>
  <w:style w:type="paragraph" w:styleId="TOC4">
    <w:name w:val="toc 4"/>
    <w:basedOn w:val="Normal"/>
    <w:next w:val="Normal"/>
    <w:autoRedefine/>
    <w:uiPriority w:val="39"/>
    <w:unhideWhenUsed/>
    <w:rsid w:val="006F327F"/>
    <w:pPr>
      <w:spacing w:after="0"/>
      <w:ind w:left="600"/>
    </w:pPr>
    <w:rPr>
      <w:rFonts w:asciiTheme="minorHAnsi" w:hAnsiTheme="minorHAnsi" w:cstheme="minorHAnsi"/>
    </w:rPr>
  </w:style>
  <w:style w:type="paragraph" w:styleId="TOC5">
    <w:name w:val="toc 5"/>
    <w:basedOn w:val="Normal"/>
    <w:next w:val="Normal"/>
    <w:autoRedefine/>
    <w:uiPriority w:val="39"/>
    <w:unhideWhenUsed/>
    <w:rsid w:val="006F327F"/>
    <w:pPr>
      <w:spacing w:after="0"/>
      <w:ind w:left="800"/>
    </w:pPr>
    <w:rPr>
      <w:rFonts w:asciiTheme="minorHAnsi" w:hAnsiTheme="minorHAnsi" w:cstheme="minorHAnsi"/>
    </w:rPr>
  </w:style>
  <w:style w:type="paragraph" w:styleId="TOC6">
    <w:name w:val="toc 6"/>
    <w:basedOn w:val="Normal"/>
    <w:next w:val="Normal"/>
    <w:autoRedefine/>
    <w:uiPriority w:val="39"/>
    <w:unhideWhenUsed/>
    <w:rsid w:val="006F327F"/>
    <w:pPr>
      <w:spacing w:after="0"/>
      <w:ind w:left="1000"/>
    </w:pPr>
    <w:rPr>
      <w:rFonts w:asciiTheme="minorHAnsi" w:hAnsiTheme="minorHAnsi" w:cstheme="minorHAnsi"/>
    </w:rPr>
  </w:style>
  <w:style w:type="paragraph" w:styleId="TOC7">
    <w:name w:val="toc 7"/>
    <w:basedOn w:val="Normal"/>
    <w:next w:val="Normal"/>
    <w:autoRedefine/>
    <w:uiPriority w:val="39"/>
    <w:unhideWhenUsed/>
    <w:rsid w:val="006F327F"/>
    <w:pPr>
      <w:spacing w:after="0"/>
      <w:ind w:left="1200"/>
    </w:pPr>
    <w:rPr>
      <w:rFonts w:asciiTheme="minorHAnsi" w:hAnsiTheme="minorHAnsi" w:cstheme="minorHAnsi"/>
    </w:rPr>
  </w:style>
  <w:style w:type="paragraph" w:styleId="TOC8">
    <w:name w:val="toc 8"/>
    <w:basedOn w:val="Normal"/>
    <w:next w:val="Normal"/>
    <w:autoRedefine/>
    <w:uiPriority w:val="39"/>
    <w:unhideWhenUsed/>
    <w:rsid w:val="006F327F"/>
    <w:pPr>
      <w:spacing w:after="0"/>
      <w:ind w:left="1400"/>
    </w:pPr>
    <w:rPr>
      <w:rFonts w:asciiTheme="minorHAnsi" w:hAnsiTheme="minorHAnsi" w:cstheme="minorHAnsi"/>
    </w:rPr>
  </w:style>
  <w:style w:type="paragraph" w:styleId="TOC9">
    <w:name w:val="toc 9"/>
    <w:basedOn w:val="Normal"/>
    <w:next w:val="Normal"/>
    <w:autoRedefine/>
    <w:uiPriority w:val="39"/>
    <w:unhideWhenUsed/>
    <w:rsid w:val="006F327F"/>
    <w:pPr>
      <w:spacing w:after="0"/>
      <w:ind w:left="1600"/>
    </w:pPr>
    <w:rPr>
      <w:rFonts w:asciiTheme="minorHAnsi" w:hAnsiTheme="minorHAnsi" w:cstheme="minorHAnsi"/>
    </w:rPr>
  </w:style>
  <w:style w:type="character" w:customStyle="1" w:styleId="NoSpacingChar">
    <w:name w:val="No Spacing Char"/>
    <w:basedOn w:val="DefaultParagraphFont"/>
    <w:link w:val="NoSpacing"/>
    <w:uiPriority w:val="1"/>
    <w:rsid w:val="006F327F"/>
    <w:rPr>
      <w:rFonts w:ascii="Coo Hew" w:hAnsi="Coo Hew"/>
      <w:color w:val="000000"/>
      <w:spacing w:val="-2"/>
      <w:kern w:val="16"/>
    </w:rPr>
  </w:style>
  <w:style w:type="table" w:customStyle="1" w:styleId="TableGrid0">
    <w:name w:val="TableGrid"/>
    <w:rsid w:val="00EE0097"/>
    <w:rPr>
      <w:rFonts w:ascii="Calibri" w:hAnsi="Calibri"/>
      <w:sz w:val="22"/>
      <w:szCs w:val="22"/>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561524">
      <w:bodyDiv w:val="1"/>
      <w:marLeft w:val="0"/>
      <w:marRight w:val="0"/>
      <w:marTop w:val="0"/>
      <w:marBottom w:val="0"/>
      <w:divBdr>
        <w:top w:val="none" w:sz="0" w:space="0" w:color="auto"/>
        <w:left w:val="none" w:sz="0" w:space="0" w:color="auto"/>
        <w:bottom w:val="none" w:sz="0" w:space="0" w:color="auto"/>
        <w:right w:val="none" w:sz="0" w:space="0" w:color="auto"/>
      </w:divBdr>
    </w:div>
    <w:div w:id="158155411">
      <w:bodyDiv w:val="1"/>
      <w:marLeft w:val="0"/>
      <w:marRight w:val="0"/>
      <w:marTop w:val="0"/>
      <w:marBottom w:val="0"/>
      <w:divBdr>
        <w:top w:val="none" w:sz="0" w:space="0" w:color="auto"/>
        <w:left w:val="none" w:sz="0" w:space="0" w:color="auto"/>
        <w:bottom w:val="none" w:sz="0" w:space="0" w:color="auto"/>
        <w:right w:val="none" w:sz="0" w:space="0" w:color="auto"/>
      </w:divBdr>
    </w:div>
    <w:div w:id="194854950">
      <w:bodyDiv w:val="1"/>
      <w:marLeft w:val="0"/>
      <w:marRight w:val="0"/>
      <w:marTop w:val="0"/>
      <w:marBottom w:val="0"/>
      <w:divBdr>
        <w:top w:val="none" w:sz="0" w:space="0" w:color="auto"/>
        <w:left w:val="none" w:sz="0" w:space="0" w:color="auto"/>
        <w:bottom w:val="none" w:sz="0" w:space="0" w:color="auto"/>
        <w:right w:val="none" w:sz="0" w:space="0" w:color="auto"/>
      </w:divBdr>
    </w:div>
    <w:div w:id="266084370">
      <w:bodyDiv w:val="1"/>
      <w:marLeft w:val="0"/>
      <w:marRight w:val="0"/>
      <w:marTop w:val="0"/>
      <w:marBottom w:val="0"/>
      <w:divBdr>
        <w:top w:val="none" w:sz="0" w:space="0" w:color="auto"/>
        <w:left w:val="none" w:sz="0" w:space="0" w:color="auto"/>
        <w:bottom w:val="none" w:sz="0" w:space="0" w:color="auto"/>
        <w:right w:val="none" w:sz="0" w:space="0" w:color="auto"/>
      </w:divBdr>
    </w:div>
    <w:div w:id="290526002">
      <w:bodyDiv w:val="1"/>
      <w:marLeft w:val="0"/>
      <w:marRight w:val="0"/>
      <w:marTop w:val="0"/>
      <w:marBottom w:val="0"/>
      <w:divBdr>
        <w:top w:val="none" w:sz="0" w:space="0" w:color="auto"/>
        <w:left w:val="none" w:sz="0" w:space="0" w:color="auto"/>
        <w:bottom w:val="none" w:sz="0" w:space="0" w:color="auto"/>
        <w:right w:val="none" w:sz="0" w:space="0" w:color="auto"/>
      </w:divBdr>
    </w:div>
    <w:div w:id="349841436">
      <w:bodyDiv w:val="1"/>
      <w:marLeft w:val="0"/>
      <w:marRight w:val="0"/>
      <w:marTop w:val="0"/>
      <w:marBottom w:val="0"/>
      <w:divBdr>
        <w:top w:val="none" w:sz="0" w:space="0" w:color="auto"/>
        <w:left w:val="none" w:sz="0" w:space="0" w:color="auto"/>
        <w:bottom w:val="none" w:sz="0" w:space="0" w:color="auto"/>
        <w:right w:val="none" w:sz="0" w:space="0" w:color="auto"/>
      </w:divBdr>
    </w:div>
    <w:div w:id="428938671">
      <w:bodyDiv w:val="1"/>
      <w:marLeft w:val="0"/>
      <w:marRight w:val="0"/>
      <w:marTop w:val="0"/>
      <w:marBottom w:val="0"/>
      <w:divBdr>
        <w:top w:val="none" w:sz="0" w:space="0" w:color="auto"/>
        <w:left w:val="none" w:sz="0" w:space="0" w:color="auto"/>
        <w:bottom w:val="none" w:sz="0" w:space="0" w:color="auto"/>
        <w:right w:val="none" w:sz="0" w:space="0" w:color="auto"/>
      </w:divBdr>
    </w:div>
    <w:div w:id="471561484">
      <w:bodyDiv w:val="1"/>
      <w:marLeft w:val="0"/>
      <w:marRight w:val="0"/>
      <w:marTop w:val="0"/>
      <w:marBottom w:val="0"/>
      <w:divBdr>
        <w:top w:val="none" w:sz="0" w:space="0" w:color="auto"/>
        <w:left w:val="none" w:sz="0" w:space="0" w:color="auto"/>
        <w:bottom w:val="none" w:sz="0" w:space="0" w:color="auto"/>
        <w:right w:val="none" w:sz="0" w:space="0" w:color="auto"/>
      </w:divBdr>
    </w:div>
    <w:div w:id="496847499">
      <w:bodyDiv w:val="1"/>
      <w:marLeft w:val="0"/>
      <w:marRight w:val="0"/>
      <w:marTop w:val="0"/>
      <w:marBottom w:val="0"/>
      <w:divBdr>
        <w:top w:val="none" w:sz="0" w:space="0" w:color="auto"/>
        <w:left w:val="none" w:sz="0" w:space="0" w:color="auto"/>
        <w:bottom w:val="none" w:sz="0" w:space="0" w:color="auto"/>
        <w:right w:val="none" w:sz="0" w:space="0" w:color="auto"/>
      </w:divBdr>
    </w:div>
    <w:div w:id="544751974">
      <w:bodyDiv w:val="1"/>
      <w:marLeft w:val="0"/>
      <w:marRight w:val="0"/>
      <w:marTop w:val="0"/>
      <w:marBottom w:val="0"/>
      <w:divBdr>
        <w:top w:val="none" w:sz="0" w:space="0" w:color="auto"/>
        <w:left w:val="none" w:sz="0" w:space="0" w:color="auto"/>
        <w:bottom w:val="none" w:sz="0" w:space="0" w:color="auto"/>
        <w:right w:val="none" w:sz="0" w:space="0" w:color="auto"/>
      </w:divBdr>
    </w:div>
    <w:div w:id="634143308">
      <w:bodyDiv w:val="1"/>
      <w:marLeft w:val="0"/>
      <w:marRight w:val="0"/>
      <w:marTop w:val="0"/>
      <w:marBottom w:val="0"/>
      <w:divBdr>
        <w:top w:val="none" w:sz="0" w:space="0" w:color="auto"/>
        <w:left w:val="none" w:sz="0" w:space="0" w:color="auto"/>
        <w:bottom w:val="none" w:sz="0" w:space="0" w:color="auto"/>
        <w:right w:val="none" w:sz="0" w:space="0" w:color="auto"/>
      </w:divBdr>
    </w:div>
    <w:div w:id="788352125">
      <w:bodyDiv w:val="1"/>
      <w:marLeft w:val="0"/>
      <w:marRight w:val="0"/>
      <w:marTop w:val="0"/>
      <w:marBottom w:val="0"/>
      <w:divBdr>
        <w:top w:val="none" w:sz="0" w:space="0" w:color="auto"/>
        <w:left w:val="none" w:sz="0" w:space="0" w:color="auto"/>
        <w:bottom w:val="none" w:sz="0" w:space="0" w:color="auto"/>
        <w:right w:val="none" w:sz="0" w:space="0" w:color="auto"/>
      </w:divBdr>
    </w:div>
    <w:div w:id="973215307">
      <w:bodyDiv w:val="1"/>
      <w:marLeft w:val="0"/>
      <w:marRight w:val="0"/>
      <w:marTop w:val="0"/>
      <w:marBottom w:val="0"/>
      <w:divBdr>
        <w:top w:val="none" w:sz="0" w:space="0" w:color="auto"/>
        <w:left w:val="none" w:sz="0" w:space="0" w:color="auto"/>
        <w:bottom w:val="none" w:sz="0" w:space="0" w:color="auto"/>
        <w:right w:val="none" w:sz="0" w:space="0" w:color="auto"/>
      </w:divBdr>
    </w:div>
    <w:div w:id="1304770878">
      <w:bodyDiv w:val="1"/>
      <w:marLeft w:val="0"/>
      <w:marRight w:val="0"/>
      <w:marTop w:val="0"/>
      <w:marBottom w:val="0"/>
      <w:divBdr>
        <w:top w:val="none" w:sz="0" w:space="0" w:color="auto"/>
        <w:left w:val="none" w:sz="0" w:space="0" w:color="auto"/>
        <w:bottom w:val="none" w:sz="0" w:space="0" w:color="auto"/>
        <w:right w:val="none" w:sz="0" w:space="0" w:color="auto"/>
      </w:divBdr>
    </w:div>
    <w:div w:id="1483504925">
      <w:bodyDiv w:val="1"/>
      <w:marLeft w:val="0"/>
      <w:marRight w:val="0"/>
      <w:marTop w:val="0"/>
      <w:marBottom w:val="0"/>
      <w:divBdr>
        <w:top w:val="none" w:sz="0" w:space="0" w:color="auto"/>
        <w:left w:val="none" w:sz="0" w:space="0" w:color="auto"/>
        <w:bottom w:val="none" w:sz="0" w:space="0" w:color="auto"/>
        <w:right w:val="none" w:sz="0" w:space="0" w:color="auto"/>
      </w:divBdr>
    </w:div>
    <w:div w:id="1558470741">
      <w:bodyDiv w:val="1"/>
      <w:marLeft w:val="0"/>
      <w:marRight w:val="0"/>
      <w:marTop w:val="0"/>
      <w:marBottom w:val="0"/>
      <w:divBdr>
        <w:top w:val="none" w:sz="0" w:space="0" w:color="auto"/>
        <w:left w:val="none" w:sz="0" w:space="0" w:color="auto"/>
        <w:bottom w:val="none" w:sz="0" w:space="0" w:color="auto"/>
        <w:right w:val="none" w:sz="0" w:space="0" w:color="auto"/>
      </w:divBdr>
    </w:div>
    <w:div w:id="1566839192">
      <w:bodyDiv w:val="1"/>
      <w:marLeft w:val="0"/>
      <w:marRight w:val="0"/>
      <w:marTop w:val="0"/>
      <w:marBottom w:val="0"/>
      <w:divBdr>
        <w:top w:val="none" w:sz="0" w:space="0" w:color="auto"/>
        <w:left w:val="none" w:sz="0" w:space="0" w:color="auto"/>
        <w:bottom w:val="none" w:sz="0" w:space="0" w:color="auto"/>
        <w:right w:val="none" w:sz="0" w:space="0" w:color="auto"/>
      </w:divBdr>
    </w:div>
    <w:div w:id="1618367601">
      <w:bodyDiv w:val="1"/>
      <w:marLeft w:val="0"/>
      <w:marRight w:val="0"/>
      <w:marTop w:val="0"/>
      <w:marBottom w:val="0"/>
      <w:divBdr>
        <w:top w:val="none" w:sz="0" w:space="0" w:color="auto"/>
        <w:left w:val="none" w:sz="0" w:space="0" w:color="auto"/>
        <w:bottom w:val="none" w:sz="0" w:space="0" w:color="auto"/>
        <w:right w:val="none" w:sz="0" w:space="0" w:color="auto"/>
      </w:divBdr>
    </w:div>
    <w:div w:id="1637175026">
      <w:bodyDiv w:val="1"/>
      <w:marLeft w:val="0"/>
      <w:marRight w:val="0"/>
      <w:marTop w:val="0"/>
      <w:marBottom w:val="0"/>
      <w:divBdr>
        <w:top w:val="none" w:sz="0" w:space="0" w:color="auto"/>
        <w:left w:val="none" w:sz="0" w:space="0" w:color="auto"/>
        <w:bottom w:val="none" w:sz="0" w:space="0" w:color="auto"/>
        <w:right w:val="none" w:sz="0" w:space="0" w:color="auto"/>
      </w:divBdr>
    </w:div>
    <w:div w:id="1849515394">
      <w:bodyDiv w:val="1"/>
      <w:marLeft w:val="0"/>
      <w:marRight w:val="0"/>
      <w:marTop w:val="0"/>
      <w:marBottom w:val="0"/>
      <w:divBdr>
        <w:top w:val="none" w:sz="0" w:space="0" w:color="auto"/>
        <w:left w:val="none" w:sz="0" w:space="0" w:color="auto"/>
        <w:bottom w:val="none" w:sz="0" w:space="0" w:color="auto"/>
        <w:right w:val="none" w:sz="0" w:space="0" w:color="auto"/>
      </w:divBdr>
    </w:div>
    <w:div w:id="1915973345">
      <w:bodyDiv w:val="1"/>
      <w:marLeft w:val="0"/>
      <w:marRight w:val="0"/>
      <w:marTop w:val="0"/>
      <w:marBottom w:val="0"/>
      <w:divBdr>
        <w:top w:val="none" w:sz="0" w:space="0" w:color="auto"/>
        <w:left w:val="none" w:sz="0" w:space="0" w:color="auto"/>
        <w:bottom w:val="none" w:sz="0" w:space="0" w:color="auto"/>
        <w:right w:val="none" w:sz="0" w:space="0" w:color="auto"/>
      </w:divBdr>
    </w:div>
    <w:div w:id="19757182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chtours2@si.ed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sonh\Documents\Custom%20Office%20Templates\HAL_doc.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CF5251-2881-4764-88F9-D39655A96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HAL_doc.dotm</Template>
  <TotalTime>1</TotalTime>
  <Pages>2</Pages>
  <Words>444</Words>
  <Characters>2532</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Halima</dc:creator>
  <cp:lastModifiedBy>Windows User</cp:lastModifiedBy>
  <cp:revision>3</cp:revision>
  <cp:lastPrinted>2017-12-07T15:57:00Z</cp:lastPrinted>
  <dcterms:created xsi:type="dcterms:W3CDTF">2018-08-14T15:52:00Z</dcterms:created>
  <dcterms:modified xsi:type="dcterms:W3CDTF">2018-08-14T15:53:00Z</dcterms:modified>
</cp:coreProperties>
</file>